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318" w:rsidRPr="00A7754E" w:rsidRDefault="00E97D8C" w:rsidP="00657318">
      <w:pPr>
        <w:rPr>
          <w:color w:val="000099"/>
          <w:sz w:val="20"/>
        </w:rPr>
      </w:pPr>
      <w:r>
        <w:rPr>
          <w:rFonts w:ascii="Arial" w:hAnsi="Arial" w:cs="Arial"/>
          <w:noProof/>
          <w:color w:val="000099"/>
          <w:sz w:val="20"/>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5pt;margin-top:7.3pt;width:75pt;height:84.75pt;z-index:251660288">
            <v:imagedata r:id="rId7" o:title=""/>
            <w10:wrap type="square"/>
          </v:shape>
          <o:OLEObject Type="Embed" ProgID="Acrobat.Document.DC" ShapeID="_x0000_s1026" DrawAspect="Content" ObjectID="_1811923368" r:id="rId8"/>
        </w:object>
      </w:r>
    </w:p>
    <w:p w:rsidR="00657318" w:rsidRPr="00A7754E" w:rsidRDefault="00657318" w:rsidP="00657318">
      <w:pPr>
        <w:jc w:val="right"/>
        <w:rPr>
          <w:rFonts w:ascii="Arial" w:hAnsi="Arial" w:cs="Arial"/>
          <w:color w:val="000099"/>
          <w:sz w:val="28"/>
        </w:rPr>
      </w:pPr>
      <w:r w:rsidRPr="00A7754E">
        <w:rPr>
          <w:rFonts w:ascii="Arial" w:hAnsi="Arial" w:cs="Arial"/>
          <w:bCs/>
          <w:color w:val="000099"/>
          <w:sz w:val="28"/>
        </w:rPr>
        <w:t>Pope Paul Catholic Primary School</w:t>
      </w:r>
    </w:p>
    <w:p w:rsidR="00657318" w:rsidRDefault="00657318" w:rsidP="00657318">
      <w:pPr>
        <w:jc w:val="right"/>
        <w:rPr>
          <w:rFonts w:ascii="Arial" w:hAnsi="Arial" w:cs="Arial"/>
          <w:sz w:val="20"/>
        </w:rPr>
      </w:pPr>
      <w:r>
        <w:rPr>
          <w:rFonts w:ascii="Arial" w:hAnsi="Arial" w:cs="Arial"/>
          <w:sz w:val="20"/>
        </w:rPr>
        <w:t>Baker Street</w:t>
      </w:r>
    </w:p>
    <w:p w:rsidR="00657318" w:rsidRDefault="00657318" w:rsidP="00657318">
      <w:pPr>
        <w:pStyle w:val="Heading1"/>
        <w:rPr>
          <w:color w:val="000000"/>
          <w:sz w:val="20"/>
        </w:rPr>
      </w:pPr>
      <w:r>
        <w:rPr>
          <w:color w:val="000000"/>
          <w:sz w:val="20"/>
        </w:rPr>
        <w:t>Potters Bar</w:t>
      </w:r>
    </w:p>
    <w:p w:rsidR="00657318" w:rsidRDefault="00657318" w:rsidP="00657318">
      <w:pPr>
        <w:pStyle w:val="Heading6"/>
        <w:rPr>
          <w:sz w:val="20"/>
        </w:rPr>
      </w:pPr>
      <w:r>
        <w:rPr>
          <w:sz w:val="20"/>
        </w:rPr>
        <w:t>Hertfordshire</w:t>
      </w:r>
    </w:p>
    <w:p w:rsidR="00657318" w:rsidRDefault="00657318" w:rsidP="00657318">
      <w:pPr>
        <w:pStyle w:val="Heading6"/>
        <w:rPr>
          <w:sz w:val="20"/>
        </w:rPr>
      </w:pPr>
      <w:r>
        <w:rPr>
          <w:sz w:val="20"/>
        </w:rPr>
        <w:t>EN6 2ES</w:t>
      </w:r>
    </w:p>
    <w:p w:rsidR="00657318" w:rsidRPr="009719F7" w:rsidRDefault="00657318" w:rsidP="00501A92">
      <w:pPr>
        <w:ind w:left="4320"/>
        <w:jc w:val="right"/>
        <w:rPr>
          <w:rFonts w:ascii="Arial" w:hAnsi="Arial" w:cs="Arial"/>
          <w:sz w:val="20"/>
        </w:rPr>
      </w:pPr>
      <w:r>
        <w:rPr>
          <w:rFonts w:ascii="Arial" w:hAnsi="Arial" w:cs="Arial"/>
          <w:sz w:val="20"/>
        </w:rPr>
        <w:t xml:space="preserve">         Tel: 01707 659755</w:t>
      </w:r>
    </w:p>
    <w:p w:rsidR="00657318" w:rsidRPr="009719F7" w:rsidRDefault="00657318" w:rsidP="00657318">
      <w:pPr>
        <w:ind w:left="4320"/>
        <w:jc w:val="right"/>
        <w:rPr>
          <w:rFonts w:ascii="Arial" w:hAnsi="Arial" w:cs="Arial"/>
          <w:sz w:val="20"/>
        </w:rPr>
      </w:pPr>
      <w:r w:rsidRPr="009719F7">
        <w:rPr>
          <w:rFonts w:ascii="Arial" w:hAnsi="Arial" w:cs="Arial"/>
          <w:sz w:val="20"/>
        </w:rPr>
        <w:t>Email: admin@popepaul.herts.sch.uk</w:t>
      </w:r>
    </w:p>
    <w:p w:rsidR="00657318" w:rsidRPr="00A7754E" w:rsidRDefault="00657318" w:rsidP="00657318">
      <w:pPr>
        <w:ind w:left="4320"/>
        <w:jc w:val="right"/>
        <w:rPr>
          <w:rFonts w:ascii="Arial" w:hAnsi="Arial" w:cs="Arial"/>
          <w:bCs/>
          <w:sz w:val="20"/>
        </w:rPr>
      </w:pPr>
      <w:r w:rsidRPr="00A7754E">
        <w:rPr>
          <w:rFonts w:ascii="Arial" w:hAnsi="Arial" w:cs="Arial"/>
          <w:bCs/>
          <w:sz w:val="20"/>
        </w:rPr>
        <w:t>Website: www.popepaul.herts.sch.uk</w:t>
      </w:r>
    </w:p>
    <w:p w:rsidR="00657318" w:rsidRDefault="00657318" w:rsidP="00657318">
      <w:pPr>
        <w:ind w:left="4320"/>
        <w:jc w:val="right"/>
        <w:rPr>
          <w:rFonts w:ascii="Arial" w:hAnsi="Arial" w:cs="Arial"/>
          <w:sz w:val="20"/>
        </w:rPr>
      </w:pPr>
    </w:p>
    <w:p w:rsidR="00657318" w:rsidRDefault="00657318" w:rsidP="00657318">
      <w:pPr>
        <w:pStyle w:val="Header"/>
        <w:tabs>
          <w:tab w:val="clear" w:pos="4153"/>
          <w:tab w:val="clear" w:pos="8306"/>
        </w:tabs>
        <w:rPr>
          <w:rFonts w:ascii="Arial" w:hAnsi="Arial" w:cs="Arial"/>
          <w:sz w:val="20"/>
        </w:rPr>
      </w:pPr>
    </w:p>
    <w:p w:rsidR="00657318" w:rsidRDefault="00657318" w:rsidP="00657318">
      <w:pPr>
        <w:rPr>
          <w:rFonts w:ascii="Arial" w:hAnsi="Arial" w:cs="Arial"/>
          <w:sz w:val="20"/>
        </w:rPr>
      </w:pPr>
      <w:proofErr w:type="spellStart"/>
      <w:r>
        <w:rPr>
          <w:rFonts w:ascii="Arial" w:hAnsi="Arial" w:cs="Arial"/>
          <w:sz w:val="20"/>
        </w:rPr>
        <w:t>Headteacher</w:t>
      </w:r>
      <w:proofErr w:type="spellEnd"/>
      <w:r>
        <w:rPr>
          <w:rFonts w:ascii="Arial" w:hAnsi="Arial" w:cs="Arial"/>
          <w:sz w:val="20"/>
        </w:rPr>
        <w:t>:</w:t>
      </w:r>
    </w:p>
    <w:p w:rsidR="00657318" w:rsidRDefault="00501A92" w:rsidP="00657318">
      <w:pPr>
        <w:rPr>
          <w:rFonts w:ascii="Arial" w:hAnsi="Arial" w:cs="Arial"/>
          <w:sz w:val="20"/>
        </w:rPr>
      </w:pPr>
      <w:r>
        <w:rPr>
          <w:rFonts w:ascii="Arial" w:hAnsi="Arial" w:cs="Arial"/>
          <w:sz w:val="20"/>
        </w:rPr>
        <w:t xml:space="preserve">Mrs </w:t>
      </w:r>
      <w:r w:rsidR="00F55F50">
        <w:rPr>
          <w:rFonts w:ascii="Arial" w:hAnsi="Arial" w:cs="Arial"/>
          <w:sz w:val="20"/>
        </w:rPr>
        <w:t>Liz Heymoz</w:t>
      </w:r>
      <w:r w:rsidR="00657318">
        <w:rPr>
          <w:rFonts w:ascii="Arial" w:hAnsi="Arial" w:cs="Arial"/>
          <w:sz w:val="20"/>
        </w:rPr>
        <w:t xml:space="preserve">               </w:t>
      </w:r>
    </w:p>
    <w:p w:rsidR="00657318" w:rsidRDefault="00657318" w:rsidP="00657318">
      <w:pPr>
        <w:rPr>
          <w:rFonts w:ascii="Arial" w:hAnsi="Arial" w:cs="Arial"/>
          <w:sz w:val="20"/>
        </w:rPr>
      </w:pPr>
    </w:p>
    <w:p w:rsidR="00474ECF" w:rsidRPr="00474ECF" w:rsidRDefault="00474ECF" w:rsidP="00F153DA">
      <w:pPr>
        <w:rPr>
          <w:rFonts w:asciiTheme="minorHAnsi" w:hAnsiTheme="minorHAnsi" w:cstheme="minorHAnsi"/>
        </w:rPr>
      </w:pPr>
      <w:r>
        <w:t xml:space="preserve"> </w:t>
      </w:r>
    </w:p>
    <w:p w:rsidR="0039102D" w:rsidRPr="00474ECF" w:rsidRDefault="00474ECF" w:rsidP="0039102D">
      <w:pPr>
        <w:rPr>
          <w:rFonts w:asciiTheme="minorHAnsi" w:hAnsiTheme="minorHAnsi" w:cstheme="minorHAnsi"/>
          <w:color w:val="000000"/>
          <w:shd w:val="clear" w:color="auto" w:fill="FFFFFF"/>
        </w:rPr>
      </w:pPr>
      <w:r w:rsidRPr="00474ECF">
        <w:rPr>
          <w:rFonts w:asciiTheme="minorHAnsi" w:hAnsiTheme="minorHAnsi" w:cstheme="minorHAnsi"/>
          <w:color w:val="000000"/>
          <w:shd w:val="clear" w:color="auto" w:fill="FFFFFF"/>
        </w:rPr>
        <w:t> </w:t>
      </w:r>
    </w:p>
    <w:p w:rsidR="00D62F47" w:rsidRPr="00D62F47" w:rsidRDefault="00D62F47" w:rsidP="00D62F47">
      <w:pPr>
        <w:jc w:val="center"/>
        <w:rPr>
          <w:rFonts w:asciiTheme="minorHAnsi" w:hAnsiTheme="minorHAnsi" w:cstheme="minorHAnsi"/>
          <w:b/>
        </w:rPr>
      </w:pPr>
      <w:r w:rsidRPr="00D62F47">
        <w:rPr>
          <w:rFonts w:asciiTheme="minorHAnsi" w:hAnsiTheme="minorHAnsi" w:cstheme="minorHAnsi"/>
          <w:b/>
        </w:rPr>
        <w:t xml:space="preserve">Learning Support Assistant Job </w:t>
      </w:r>
      <w:proofErr w:type="gramStart"/>
      <w:r w:rsidRPr="00D62F47">
        <w:rPr>
          <w:rFonts w:asciiTheme="minorHAnsi" w:hAnsiTheme="minorHAnsi" w:cstheme="minorHAnsi"/>
          <w:b/>
        </w:rPr>
        <w:t>Description</w:t>
      </w:r>
      <w:r>
        <w:rPr>
          <w:rFonts w:asciiTheme="minorHAnsi" w:hAnsiTheme="minorHAnsi" w:cstheme="minorHAnsi"/>
          <w:b/>
        </w:rPr>
        <w:t xml:space="preserve">  </w:t>
      </w:r>
      <w:r w:rsidR="00DE1F18">
        <w:rPr>
          <w:rFonts w:asciiTheme="minorHAnsi" w:hAnsiTheme="minorHAnsi" w:cstheme="minorHAnsi"/>
          <w:b/>
        </w:rPr>
        <w:t>June</w:t>
      </w:r>
      <w:proofErr w:type="gramEnd"/>
      <w:r w:rsidR="00DE1F18">
        <w:rPr>
          <w:rFonts w:asciiTheme="minorHAnsi" w:hAnsiTheme="minorHAnsi" w:cstheme="minorHAnsi"/>
          <w:b/>
        </w:rPr>
        <w:t xml:space="preserve"> 2025</w:t>
      </w:r>
      <w:bookmarkStart w:id="0" w:name="_GoBack"/>
      <w:bookmarkEnd w:id="0"/>
    </w:p>
    <w:p w:rsidR="00D62F47" w:rsidRPr="00D62F47" w:rsidRDefault="00D62F47" w:rsidP="00D62F47">
      <w:pPr>
        <w:rPr>
          <w:rFonts w:asciiTheme="minorHAnsi" w:hAnsiTheme="minorHAnsi" w:cstheme="minorHAnsi"/>
          <w:b/>
        </w:rPr>
      </w:pPr>
    </w:p>
    <w:p w:rsidR="00D62F47" w:rsidRPr="00D62F47" w:rsidRDefault="00D62F47" w:rsidP="00D62F47">
      <w:pPr>
        <w:rPr>
          <w:rFonts w:asciiTheme="minorHAnsi" w:hAnsiTheme="minorHAnsi" w:cstheme="minorHAnsi"/>
          <w:b/>
        </w:rPr>
      </w:pPr>
      <w:r w:rsidRPr="00D62F47">
        <w:rPr>
          <w:rFonts w:asciiTheme="minorHAnsi" w:hAnsiTheme="minorHAnsi" w:cstheme="minorHAnsi"/>
          <w:b/>
        </w:rPr>
        <w:t xml:space="preserve">Pay grade – </w:t>
      </w:r>
      <w:proofErr w:type="gramStart"/>
      <w:r w:rsidRPr="00D62F47">
        <w:rPr>
          <w:rFonts w:asciiTheme="minorHAnsi" w:hAnsiTheme="minorHAnsi" w:cstheme="minorHAnsi"/>
          <w:b/>
        </w:rPr>
        <w:t>H2</w:t>
      </w:r>
      <w:r w:rsidR="003D0C4F">
        <w:rPr>
          <w:rFonts w:asciiTheme="minorHAnsi" w:hAnsiTheme="minorHAnsi" w:cstheme="minorHAnsi"/>
          <w:b/>
        </w:rPr>
        <w:t xml:space="preserve">  £</w:t>
      </w:r>
      <w:proofErr w:type="gramEnd"/>
      <w:r w:rsidR="003D0C4F">
        <w:rPr>
          <w:rFonts w:asciiTheme="minorHAnsi" w:hAnsiTheme="minorHAnsi" w:cstheme="minorHAnsi"/>
          <w:b/>
        </w:rPr>
        <w:t>22,737 -£23,500</w:t>
      </w:r>
    </w:p>
    <w:p w:rsidR="00D62F47" w:rsidRPr="00D62F47" w:rsidRDefault="00D62F47" w:rsidP="00D62F47">
      <w:pPr>
        <w:rPr>
          <w:rFonts w:asciiTheme="minorHAnsi" w:hAnsiTheme="minorHAnsi" w:cstheme="minorHAnsi"/>
          <w:b/>
        </w:rPr>
      </w:pPr>
    </w:p>
    <w:p w:rsidR="003D0C4F" w:rsidRDefault="00FB358E" w:rsidP="00D62F47">
      <w:pPr>
        <w:rPr>
          <w:rFonts w:asciiTheme="minorHAnsi" w:hAnsiTheme="minorHAnsi" w:cstheme="minorHAnsi"/>
          <w:b/>
        </w:rPr>
      </w:pPr>
      <w:r>
        <w:rPr>
          <w:rFonts w:asciiTheme="minorHAnsi" w:hAnsiTheme="minorHAnsi" w:cstheme="minorHAnsi"/>
          <w:b/>
        </w:rPr>
        <w:t xml:space="preserve">Hours: </w:t>
      </w:r>
    </w:p>
    <w:p w:rsidR="003D0C4F" w:rsidRDefault="003D0C4F" w:rsidP="00D62F47">
      <w:pPr>
        <w:rPr>
          <w:rFonts w:asciiTheme="minorHAnsi" w:hAnsiTheme="minorHAnsi" w:cstheme="minorHAnsi"/>
          <w:b/>
        </w:rPr>
      </w:pPr>
      <w:r>
        <w:rPr>
          <w:rFonts w:asciiTheme="minorHAnsi" w:hAnsiTheme="minorHAnsi" w:cstheme="minorHAnsi"/>
          <w:b/>
        </w:rPr>
        <w:t xml:space="preserve">Mondays to Fridays </w:t>
      </w:r>
      <w:r w:rsidR="00FB358E">
        <w:rPr>
          <w:rFonts w:asciiTheme="minorHAnsi" w:hAnsiTheme="minorHAnsi" w:cstheme="minorHAnsi"/>
          <w:b/>
        </w:rPr>
        <w:t>8.30am -</w:t>
      </w:r>
      <w:proofErr w:type="gramStart"/>
      <w:r w:rsidR="00FB358E">
        <w:rPr>
          <w:rFonts w:asciiTheme="minorHAnsi" w:hAnsiTheme="minorHAnsi" w:cstheme="minorHAnsi"/>
          <w:b/>
        </w:rPr>
        <w:t>3.30pm  6.5</w:t>
      </w:r>
      <w:proofErr w:type="gramEnd"/>
      <w:r w:rsidR="00FB358E">
        <w:rPr>
          <w:rFonts w:asciiTheme="minorHAnsi" w:hAnsiTheme="minorHAnsi" w:cstheme="minorHAnsi"/>
          <w:b/>
        </w:rPr>
        <w:t xml:space="preserve"> h</w:t>
      </w:r>
      <w:r>
        <w:rPr>
          <w:rFonts w:asciiTheme="minorHAnsi" w:hAnsiTheme="minorHAnsi" w:cstheme="minorHAnsi"/>
          <w:b/>
        </w:rPr>
        <w:t xml:space="preserve">ours per day or </w:t>
      </w:r>
    </w:p>
    <w:p w:rsidR="00FB358E" w:rsidRDefault="003D0C4F" w:rsidP="00D62F47">
      <w:pPr>
        <w:rPr>
          <w:rFonts w:asciiTheme="minorHAnsi" w:hAnsiTheme="minorHAnsi" w:cstheme="minorHAnsi"/>
          <w:b/>
        </w:rPr>
      </w:pPr>
      <w:r>
        <w:rPr>
          <w:rFonts w:asciiTheme="minorHAnsi" w:hAnsiTheme="minorHAnsi" w:cstheme="minorHAnsi"/>
          <w:b/>
        </w:rPr>
        <w:t>Mondays to Fridays 8.30am -1pm 4.5 hours per day</w:t>
      </w:r>
    </w:p>
    <w:p w:rsidR="00D62F47" w:rsidRPr="00D62F47" w:rsidRDefault="00D62F47" w:rsidP="00D62F47">
      <w:pPr>
        <w:rPr>
          <w:rFonts w:asciiTheme="minorHAnsi" w:hAnsiTheme="minorHAnsi" w:cstheme="minorHAnsi"/>
          <w:b/>
        </w:rPr>
      </w:pPr>
      <w:r>
        <w:rPr>
          <w:rFonts w:asciiTheme="minorHAnsi" w:hAnsiTheme="minorHAnsi" w:cstheme="minorHAnsi"/>
          <w:b/>
        </w:rPr>
        <w:t>Term time only   Permanent Contract</w:t>
      </w:r>
    </w:p>
    <w:p w:rsidR="00D62F47" w:rsidRPr="00D62F47" w:rsidRDefault="00D62F47" w:rsidP="00D62F47">
      <w:pPr>
        <w:rPr>
          <w:rFonts w:asciiTheme="minorHAnsi" w:hAnsiTheme="minorHAnsi" w:cstheme="minorHAnsi"/>
          <w:b/>
        </w:rPr>
      </w:pPr>
    </w:p>
    <w:p w:rsidR="00D62F47" w:rsidRPr="00D62F47" w:rsidRDefault="00D62F47" w:rsidP="00D62F47">
      <w:pPr>
        <w:rPr>
          <w:rFonts w:asciiTheme="minorHAnsi" w:hAnsiTheme="minorHAnsi" w:cstheme="minorHAnsi"/>
          <w:b/>
        </w:rPr>
      </w:pPr>
      <w:r w:rsidRPr="00D62F47">
        <w:rPr>
          <w:rFonts w:asciiTheme="minorHAnsi" w:hAnsiTheme="minorHAnsi" w:cstheme="minorHAnsi"/>
          <w:b/>
        </w:rPr>
        <w:t>The post-holder will have the opportunity to work as part of our Meal Time Supervisor Team from 12 noon -1pm. This will be discussed as part of the interview process.</w:t>
      </w:r>
    </w:p>
    <w:p w:rsidR="00D62F47" w:rsidRPr="00D62F47" w:rsidRDefault="00D62F47" w:rsidP="00D62F47">
      <w:pPr>
        <w:rPr>
          <w:rFonts w:asciiTheme="minorHAnsi" w:hAnsiTheme="minorHAnsi" w:cstheme="minorHAnsi"/>
          <w:b/>
        </w:rPr>
      </w:pPr>
    </w:p>
    <w:p w:rsidR="00D62F47" w:rsidRPr="00D62F47" w:rsidRDefault="00D62F47" w:rsidP="00D62F47">
      <w:pPr>
        <w:rPr>
          <w:rFonts w:asciiTheme="minorHAnsi" w:hAnsiTheme="minorHAnsi" w:cstheme="minorHAnsi"/>
        </w:rPr>
      </w:pPr>
      <w:r w:rsidRPr="00D62F47">
        <w:rPr>
          <w:rFonts w:asciiTheme="minorHAnsi" w:hAnsiTheme="minorHAnsi" w:cstheme="minorHAnsi"/>
          <w:b/>
        </w:rPr>
        <w:t xml:space="preserve">Purpose of the role:  </w:t>
      </w:r>
      <w:r w:rsidRPr="00D62F47">
        <w:rPr>
          <w:rFonts w:asciiTheme="minorHAnsi" w:hAnsiTheme="minorHAnsi" w:cstheme="minorHAnsi"/>
        </w:rPr>
        <w:t>To work with teachers to support teaching and learning, providing general and specific assistance to pupils and staff under the direction, guidance and direct supervision of the classroom teacher.</w:t>
      </w:r>
    </w:p>
    <w:p w:rsidR="00D62F47" w:rsidRPr="00D62F47" w:rsidRDefault="00D62F47" w:rsidP="00D62F47">
      <w:pPr>
        <w:rPr>
          <w:rFonts w:asciiTheme="minorHAnsi" w:hAnsiTheme="minorHAnsi" w:cstheme="minorHAnsi"/>
          <w:b/>
        </w:rPr>
      </w:pPr>
    </w:p>
    <w:p w:rsidR="00D62F47" w:rsidRPr="00D62F47" w:rsidRDefault="00D62F47" w:rsidP="00D62F47">
      <w:pPr>
        <w:rPr>
          <w:rFonts w:asciiTheme="minorHAnsi" w:hAnsiTheme="minorHAnsi" w:cstheme="minorHAnsi"/>
          <w:b/>
        </w:rPr>
      </w:pPr>
      <w:r w:rsidRPr="00D62F47">
        <w:rPr>
          <w:rFonts w:asciiTheme="minorHAnsi" w:hAnsiTheme="minorHAnsi" w:cstheme="minorHAnsi"/>
          <w:b/>
        </w:rPr>
        <w:t>Responsibilities:</w:t>
      </w:r>
    </w:p>
    <w:p w:rsidR="00D62F47" w:rsidRPr="00D62F47" w:rsidRDefault="00D62F47" w:rsidP="00D62F47">
      <w:pPr>
        <w:pStyle w:val="ListParagraph"/>
        <w:numPr>
          <w:ilvl w:val="0"/>
          <w:numId w:val="1"/>
        </w:numPr>
        <w:rPr>
          <w:rFonts w:cstheme="minorHAnsi"/>
          <w:b/>
          <w:sz w:val="24"/>
          <w:szCs w:val="24"/>
        </w:rPr>
      </w:pPr>
      <w:r w:rsidRPr="00D62F47">
        <w:rPr>
          <w:rFonts w:cstheme="minorHAnsi"/>
          <w:sz w:val="24"/>
          <w:szCs w:val="24"/>
        </w:rPr>
        <w:t xml:space="preserve">Work with individuals or small groups of pupils in the classroom under the direct supervision of teaching staff and provide feedback to the teacher </w:t>
      </w:r>
    </w:p>
    <w:p w:rsidR="00D62F47" w:rsidRPr="00D62F47" w:rsidRDefault="00D62F47" w:rsidP="00D62F47">
      <w:pPr>
        <w:pStyle w:val="ListParagraph"/>
        <w:numPr>
          <w:ilvl w:val="0"/>
          <w:numId w:val="1"/>
        </w:numPr>
        <w:rPr>
          <w:rFonts w:cstheme="minorHAnsi"/>
          <w:b/>
          <w:sz w:val="24"/>
          <w:szCs w:val="24"/>
        </w:rPr>
      </w:pPr>
      <w:r w:rsidRPr="00D62F47">
        <w:rPr>
          <w:rFonts w:cstheme="minorHAnsi"/>
          <w:sz w:val="24"/>
          <w:szCs w:val="24"/>
        </w:rPr>
        <w:t xml:space="preserve">Support pupils to understand instructions support independent learning and inclusion of all pupils </w:t>
      </w:r>
    </w:p>
    <w:p w:rsidR="00D62F47" w:rsidRPr="00D62F47" w:rsidRDefault="00D62F47" w:rsidP="00D62F47">
      <w:pPr>
        <w:pStyle w:val="ListParagraph"/>
        <w:numPr>
          <w:ilvl w:val="0"/>
          <w:numId w:val="1"/>
        </w:numPr>
        <w:rPr>
          <w:rFonts w:cstheme="minorHAnsi"/>
          <w:b/>
          <w:sz w:val="24"/>
          <w:szCs w:val="24"/>
        </w:rPr>
      </w:pPr>
      <w:r w:rsidRPr="00D62F47">
        <w:rPr>
          <w:rFonts w:cstheme="minorHAnsi"/>
          <w:sz w:val="24"/>
          <w:szCs w:val="24"/>
        </w:rPr>
        <w:t xml:space="preserve">Support the teacher in behaviour management and keeping pupils on task </w:t>
      </w:r>
    </w:p>
    <w:p w:rsidR="00D62F47" w:rsidRPr="00D62F47" w:rsidRDefault="00D62F47" w:rsidP="00D62F47">
      <w:pPr>
        <w:pStyle w:val="ListParagraph"/>
        <w:numPr>
          <w:ilvl w:val="0"/>
          <w:numId w:val="1"/>
        </w:numPr>
        <w:rPr>
          <w:rFonts w:cstheme="minorHAnsi"/>
          <w:b/>
          <w:sz w:val="24"/>
          <w:szCs w:val="24"/>
        </w:rPr>
      </w:pPr>
      <w:r w:rsidRPr="00D62F47">
        <w:rPr>
          <w:rFonts w:cstheme="minorHAnsi"/>
          <w:sz w:val="24"/>
          <w:szCs w:val="24"/>
        </w:rPr>
        <w:t xml:space="preserve">Support pupils in social and emotional well-being, reporting problems to the teacher as appropriate </w:t>
      </w:r>
    </w:p>
    <w:p w:rsidR="00D62F47" w:rsidRPr="00D62F47" w:rsidRDefault="00D62F47" w:rsidP="00D62F47">
      <w:pPr>
        <w:pStyle w:val="ListParagraph"/>
        <w:numPr>
          <w:ilvl w:val="0"/>
          <w:numId w:val="1"/>
        </w:numPr>
        <w:rPr>
          <w:rFonts w:cstheme="minorHAnsi"/>
          <w:sz w:val="24"/>
          <w:szCs w:val="24"/>
        </w:rPr>
      </w:pPr>
      <w:r w:rsidRPr="00D62F47">
        <w:rPr>
          <w:rFonts w:cstheme="minorHAnsi"/>
          <w:sz w:val="24"/>
          <w:szCs w:val="24"/>
        </w:rPr>
        <w:t>Prepare and clear up learning environment and resources, including photocopying, filing and the display and presentation of pupils work and contribute to maintaining a safe environment</w:t>
      </w:r>
    </w:p>
    <w:p w:rsidR="00D62F47" w:rsidRPr="00D62F47" w:rsidRDefault="00D62F47" w:rsidP="00D62F47">
      <w:pPr>
        <w:pStyle w:val="ListParagraph"/>
        <w:numPr>
          <w:ilvl w:val="0"/>
          <w:numId w:val="1"/>
        </w:numPr>
        <w:rPr>
          <w:rFonts w:cstheme="minorHAnsi"/>
          <w:sz w:val="24"/>
          <w:szCs w:val="24"/>
        </w:rPr>
      </w:pPr>
      <w:r w:rsidRPr="00D62F47">
        <w:rPr>
          <w:rFonts w:cstheme="minorHAnsi"/>
          <w:sz w:val="24"/>
          <w:szCs w:val="24"/>
        </w:rPr>
        <w:t xml:space="preserve">Support the Catholic life of the school </w:t>
      </w:r>
    </w:p>
    <w:p w:rsidR="00D62F47" w:rsidRPr="00D62F47" w:rsidRDefault="00D62F47" w:rsidP="00D62F47">
      <w:pPr>
        <w:pStyle w:val="ListParagraph"/>
        <w:numPr>
          <w:ilvl w:val="0"/>
          <w:numId w:val="1"/>
        </w:numPr>
        <w:rPr>
          <w:rFonts w:cstheme="minorHAnsi"/>
          <w:sz w:val="24"/>
          <w:szCs w:val="24"/>
        </w:rPr>
      </w:pPr>
      <w:r w:rsidRPr="00D62F47">
        <w:rPr>
          <w:rFonts w:cstheme="minorHAnsi"/>
          <w:sz w:val="24"/>
          <w:szCs w:val="24"/>
        </w:rPr>
        <w:t>Accompany children on visits out of school.</w:t>
      </w:r>
    </w:p>
    <w:p w:rsidR="00D62F47" w:rsidRPr="00D62F47" w:rsidRDefault="00D62F47" w:rsidP="00D62F47">
      <w:pPr>
        <w:rPr>
          <w:rFonts w:asciiTheme="minorHAnsi" w:hAnsiTheme="minorHAnsi" w:cstheme="minorHAnsi"/>
          <w:b/>
        </w:rPr>
      </w:pPr>
      <w:r w:rsidRPr="00D62F47">
        <w:rPr>
          <w:rFonts w:asciiTheme="minorHAnsi" w:hAnsiTheme="minorHAnsi" w:cstheme="minorHAnsi"/>
          <w:b/>
        </w:rPr>
        <w:t>Teachings Assistants in this role may also undertake some or all of the following:</w:t>
      </w:r>
    </w:p>
    <w:p w:rsidR="00D62F47" w:rsidRPr="00D62F47" w:rsidRDefault="00D62F47" w:rsidP="00D62F47">
      <w:pPr>
        <w:pStyle w:val="NoSpacing"/>
        <w:numPr>
          <w:ilvl w:val="0"/>
          <w:numId w:val="2"/>
        </w:numPr>
        <w:rPr>
          <w:rFonts w:cstheme="minorHAnsi"/>
          <w:sz w:val="24"/>
          <w:szCs w:val="24"/>
        </w:rPr>
      </w:pPr>
      <w:r w:rsidRPr="00D62F47">
        <w:rPr>
          <w:rFonts w:cstheme="minorHAnsi"/>
          <w:sz w:val="24"/>
          <w:szCs w:val="24"/>
        </w:rPr>
        <w:t xml:space="preserve">Record basic pupil data </w:t>
      </w:r>
    </w:p>
    <w:p w:rsidR="00D62F47" w:rsidRPr="00D62F47" w:rsidRDefault="00D62F47" w:rsidP="00D62F47">
      <w:pPr>
        <w:pStyle w:val="NoSpacing"/>
        <w:numPr>
          <w:ilvl w:val="0"/>
          <w:numId w:val="2"/>
        </w:numPr>
        <w:rPr>
          <w:rFonts w:cstheme="minorHAnsi"/>
          <w:sz w:val="24"/>
          <w:szCs w:val="24"/>
        </w:rPr>
      </w:pPr>
      <w:r w:rsidRPr="00D62F47">
        <w:rPr>
          <w:rFonts w:cstheme="minorHAnsi"/>
          <w:sz w:val="24"/>
          <w:szCs w:val="24"/>
        </w:rPr>
        <w:t xml:space="preserve">Support children’s learning through play </w:t>
      </w:r>
    </w:p>
    <w:p w:rsidR="00D62F47" w:rsidRPr="00D62F47" w:rsidRDefault="00D62F47" w:rsidP="00D62F47">
      <w:pPr>
        <w:pStyle w:val="NoSpacing"/>
        <w:numPr>
          <w:ilvl w:val="0"/>
          <w:numId w:val="2"/>
        </w:numPr>
        <w:rPr>
          <w:rFonts w:cstheme="minorHAnsi"/>
          <w:sz w:val="24"/>
          <w:szCs w:val="24"/>
        </w:rPr>
      </w:pPr>
      <w:r w:rsidRPr="00D62F47">
        <w:rPr>
          <w:rFonts w:cstheme="minorHAnsi"/>
          <w:sz w:val="24"/>
          <w:szCs w:val="24"/>
        </w:rPr>
        <w:t>Assist with break-time supervision including facilitating games and activities when required</w:t>
      </w:r>
    </w:p>
    <w:p w:rsidR="00D62F47" w:rsidRPr="00D62F47" w:rsidRDefault="00D62F47" w:rsidP="00D62F47">
      <w:pPr>
        <w:pStyle w:val="NoSpacing"/>
        <w:numPr>
          <w:ilvl w:val="0"/>
          <w:numId w:val="2"/>
        </w:numPr>
        <w:rPr>
          <w:rFonts w:cstheme="minorHAnsi"/>
          <w:sz w:val="24"/>
          <w:szCs w:val="24"/>
        </w:rPr>
      </w:pPr>
      <w:r w:rsidRPr="00D62F47">
        <w:rPr>
          <w:rFonts w:cstheme="minorHAnsi"/>
          <w:sz w:val="24"/>
          <w:szCs w:val="24"/>
        </w:rPr>
        <w:t xml:space="preserve">Support pupils in using basic ICT </w:t>
      </w:r>
    </w:p>
    <w:p w:rsidR="00D62F47" w:rsidRPr="00D62F47" w:rsidRDefault="00D62F47" w:rsidP="003D0C4F">
      <w:pPr>
        <w:pStyle w:val="NoSpacing"/>
        <w:rPr>
          <w:rFonts w:cstheme="minorHAnsi"/>
          <w:sz w:val="24"/>
          <w:szCs w:val="24"/>
        </w:rPr>
      </w:pPr>
    </w:p>
    <w:p w:rsidR="00D62F47" w:rsidRPr="00D62F47" w:rsidRDefault="00D62F47" w:rsidP="00D62F47">
      <w:pPr>
        <w:pStyle w:val="NoSpacing"/>
        <w:numPr>
          <w:ilvl w:val="0"/>
          <w:numId w:val="2"/>
        </w:numPr>
        <w:rPr>
          <w:rFonts w:cstheme="minorHAnsi"/>
          <w:sz w:val="24"/>
          <w:szCs w:val="24"/>
        </w:rPr>
      </w:pPr>
      <w:r w:rsidRPr="00D62F47">
        <w:rPr>
          <w:rFonts w:cstheme="minorHAnsi"/>
          <w:bCs/>
          <w:sz w:val="24"/>
          <w:szCs w:val="24"/>
        </w:rPr>
        <w:lastRenderedPageBreak/>
        <w:t xml:space="preserve">Assist pupils with eating, dressing and hygiene, as required, whilst encouraging independence. </w:t>
      </w:r>
    </w:p>
    <w:p w:rsidR="00D62F47" w:rsidRPr="00D62F47" w:rsidRDefault="00D62F47" w:rsidP="00D62F47">
      <w:pPr>
        <w:pStyle w:val="NoSpacing"/>
        <w:numPr>
          <w:ilvl w:val="0"/>
          <w:numId w:val="2"/>
        </w:numPr>
        <w:rPr>
          <w:rFonts w:cstheme="minorHAnsi"/>
          <w:sz w:val="24"/>
          <w:szCs w:val="24"/>
        </w:rPr>
      </w:pPr>
      <w:r w:rsidRPr="00D62F47">
        <w:rPr>
          <w:rFonts w:cstheme="minorHAnsi"/>
          <w:bCs/>
          <w:sz w:val="24"/>
          <w:szCs w:val="24"/>
        </w:rPr>
        <w:t>Provide short term supervision for a class</w:t>
      </w:r>
    </w:p>
    <w:p w:rsidR="00D62F47" w:rsidRPr="00D62F47" w:rsidRDefault="00D62F47" w:rsidP="00D62F47">
      <w:pPr>
        <w:rPr>
          <w:rFonts w:asciiTheme="minorHAnsi" w:hAnsiTheme="minorHAnsi" w:cstheme="minorHAnsi"/>
        </w:rPr>
      </w:pPr>
    </w:p>
    <w:tbl>
      <w:tblPr>
        <w:tblStyle w:val="TableGrid"/>
        <w:tblW w:w="0" w:type="auto"/>
        <w:tblLook w:val="04A0" w:firstRow="1" w:lastRow="0" w:firstColumn="1" w:lastColumn="0" w:noHBand="0" w:noVBand="1"/>
      </w:tblPr>
      <w:tblGrid>
        <w:gridCol w:w="4621"/>
        <w:gridCol w:w="4621"/>
      </w:tblGrid>
      <w:tr w:rsidR="00D62F47" w:rsidRPr="00D62F47" w:rsidTr="00182D25">
        <w:tc>
          <w:tcPr>
            <w:tcW w:w="4621" w:type="dxa"/>
          </w:tcPr>
          <w:p w:rsidR="00D62F47" w:rsidRPr="00D62F47" w:rsidRDefault="00D62F47" w:rsidP="00182D25">
            <w:pPr>
              <w:rPr>
                <w:rFonts w:asciiTheme="minorHAnsi" w:hAnsiTheme="minorHAnsi" w:cstheme="minorHAnsi"/>
                <w:b/>
              </w:rPr>
            </w:pPr>
            <w:r w:rsidRPr="00D62F47">
              <w:rPr>
                <w:rFonts w:asciiTheme="minorHAnsi" w:hAnsiTheme="minorHAnsi" w:cstheme="minorHAnsi"/>
                <w:b/>
              </w:rPr>
              <w:t xml:space="preserve">Knowledge </w:t>
            </w:r>
          </w:p>
          <w:p w:rsidR="00D62F47" w:rsidRPr="00D62F47" w:rsidRDefault="00D62F47" w:rsidP="00182D25">
            <w:pPr>
              <w:rPr>
                <w:rFonts w:asciiTheme="minorHAnsi" w:hAnsiTheme="minorHAnsi" w:cstheme="minorHAnsi"/>
              </w:rPr>
            </w:pPr>
            <w:r w:rsidRPr="00D62F47">
              <w:rPr>
                <w:rFonts w:asciiTheme="minorHAnsi" w:hAnsiTheme="minorHAnsi" w:cstheme="minorHAnsi"/>
              </w:rPr>
              <w:t>NVQ level 1 (or equivalent)</w:t>
            </w:r>
          </w:p>
          <w:p w:rsidR="00D62F47" w:rsidRPr="00D62F47" w:rsidRDefault="00D62F47" w:rsidP="00182D25">
            <w:pPr>
              <w:rPr>
                <w:rFonts w:asciiTheme="minorHAnsi" w:hAnsiTheme="minorHAnsi" w:cstheme="minorHAnsi"/>
              </w:rPr>
            </w:pPr>
            <w:r w:rsidRPr="00D62F47">
              <w:rPr>
                <w:rFonts w:asciiTheme="minorHAnsi" w:hAnsiTheme="minorHAnsi" w:cstheme="minorHAnsi"/>
              </w:rPr>
              <w:t>Basic knowledge of ICT</w:t>
            </w:r>
          </w:p>
          <w:p w:rsidR="00D62F47" w:rsidRPr="00D62F47" w:rsidRDefault="00D62F47" w:rsidP="00182D25">
            <w:pPr>
              <w:rPr>
                <w:rFonts w:asciiTheme="minorHAnsi" w:hAnsiTheme="minorHAnsi" w:cstheme="minorHAnsi"/>
              </w:rPr>
            </w:pPr>
            <w:r w:rsidRPr="00D62F47">
              <w:rPr>
                <w:rFonts w:asciiTheme="minorHAnsi" w:hAnsiTheme="minorHAnsi" w:cstheme="minorHAnsi"/>
              </w:rPr>
              <w:t>Awareness of Health, wellbeing and safety</w:t>
            </w:r>
          </w:p>
          <w:p w:rsidR="00D62F47" w:rsidRPr="00D62F47" w:rsidRDefault="00D62F47" w:rsidP="00182D25">
            <w:pPr>
              <w:rPr>
                <w:rFonts w:asciiTheme="minorHAnsi" w:hAnsiTheme="minorHAnsi" w:cstheme="minorHAnsi"/>
              </w:rPr>
            </w:pPr>
            <w:r w:rsidRPr="00D62F47">
              <w:rPr>
                <w:rFonts w:asciiTheme="minorHAnsi" w:hAnsiTheme="minorHAnsi" w:cstheme="minorHAnsi"/>
              </w:rPr>
              <w:t xml:space="preserve">Awareness of keeping children safe </w:t>
            </w:r>
          </w:p>
          <w:p w:rsidR="00D62F47" w:rsidRPr="00D62F47" w:rsidRDefault="00D62F47" w:rsidP="00182D25">
            <w:pPr>
              <w:rPr>
                <w:rFonts w:asciiTheme="minorHAnsi" w:hAnsiTheme="minorHAnsi" w:cstheme="minorHAnsi"/>
              </w:rPr>
            </w:pPr>
            <w:r w:rsidRPr="00D62F47">
              <w:rPr>
                <w:rFonts w:asciiTheme="minorHAnsi" w:hAnsiTheme="minorHAnsi" w:cstheme="minorHAnsi"/>
              </w:rPr>
              <w:t>Awareness of Data protection and confidentiality</w:t>
            </w:r>
          </w:p>
          <w:p w:rsidR="00D62F47" w:rsidRPr="00D62F47" w:rsidRDefault="00D62F47" w:rsidP="00182D25">
            <w:pPr>
              <w:rPr>
                <w:rFonts w:asciiTheme="minorHAnsi" w:hAnsiTheme="minorHAnsi" w:cstheme="minorHAnsi"/>
              </w:rPr>
            </w:pPr>
            <w:r w:rsidRPr="00D62F47">
              <w:rPr>
                <w:rFonts w:asciiTheme="minorHAnsi" w:hAnsiTheme="minorHAnsi" w:cstheme="minorHAnsi"/>
              </w:rPr>
              <w:t xml:space="preserve">Basic knowledge of First Aid </w:t>
            </w:r>
          </w:p>
          <w:p w:rsidR="00D62F47" w:rsidRPr="00D62F47" w:rsidRDefault="00D62F47" w:rsidP="00182D25">
            <w:pPr>
              <w:rPr>
                <w:rFonts w:asciiTheme="minorHAnsi" w:hAnsiTheme="minorHAnsi" w:cstheme="minorHAnsi"/>
              </w:rPr>
            </w:pPr>
            <w:r w:rsidRPr="00D62F47">
              <w:rPr>
                <w:rFonts w:asciiTheme="minorHAnsi" w:hAnsiTheme="minorHAnsi" w:cstheme="minorHAnsi"/>
              </w:rPr>
              <w:t>Understanding of the Schools ethos and values</w:t>
            </w:r>
          </w:p>
        </w:tc>
        <w:tc>
          <w:tcPr>
            <w:tcW w:w="4621" w:type="dxa"/>
          </w:tcPr>
          <w:p w:rsidR="00D62F47" w:rsidRPr="00D62F47" w:rsidRDefault="00D62F47" w:rsidP="00182D25">
            <w:pPr>
              <w:rPr>
                <w:rFonts w:asciiTheme="minorHAnsi" w:hAnsiTheme="minorHAnsi" w:cstheme="minorHAnsi"/>
                <w:b/>
              </w:rPr>
            </w:pPr>
            <w:r w:rsidRPr="00D62F47">
              <w:rPr>
                <w:rFonts w:asciiTheme="minorHAnsi" w:hAnsiTheme="minorHAnsi" w:cstheme="minorHAnsi"/>
                <w:b/>
              </w:rPr>
              <w:t>Competencies</w:t>
            </w:r>
          </w:p>
          <w:p w:rsidR="00D62F47" w:rsidRPr="00D62F47" w:rsidRDefault="00D62F47" w:rsidP="00182D25">
            <w:pPr>
              <w:rPr>
                <w:rFonts w:asciiTheme="minorHAnsi" w:hAnsiTheme="minorHAnsi" w:cstheme="minorHAnsi"/>
              </w:rPr>
            </w:pPr>
            <w:r w:rsidRPr="00D62F47">
              <w:rPr>
                <w:rFonts w:asciiTheme="minorHAnsi" w:hAnsiTheme="minorHAnsi" w:cstheme="minorHAnsi"/>
              </w:rPr>
              <w:t>Communication (written and verbal)</w:t>
            </w:r>
          </w:p>
          <w:p w:rsidR="00D62F47" w:rsidRPr="00D62F47" w:rsidRDefault="00D62F47" w:rsidP="00182D25">
            <w:pPr>
              <w:rPr>
                <w:rFonts w:asciiTheme="minorHAnsi" w:hAnsiTheme="minorHAnsi" w:cstheme="minorHAnsi"/>
              </w:rPr>
            </w:pPr>
            <w:r w:rsidRPr="00D62F47">
              <w:rPr>
                <w:rFonts w:asciiTheme="minorHAnsi" w:hAnsiTheme="minorHAnsi" w:cstheme="minorHAnsi"/>
              </w:rPr>
              <w:t>Problem Solving</w:t>
            </w:r>
          </w:p>
          <w:p w:rsidR="00D62F47" w:rsidRPr="00D62F47" w:rsidRDefault="00D62F47" w:rsidP="00182D25">
            <w:pPr>
              <w:rPr>
                <w:rFonts w:asciiTheme="minorHAnsi" w:hAnsiTheme="minorHAnsi" w:cstheme="minorHAnsi"/>
              </w:rPr>
            </w:pPr>
            <w:r w:rsidRPr="00D62F47">
              <w:rPr>
                <w:rFonts w:asciiTheme="minorHAnsi" w:hAnsiTheme="minorHAnsi" w:cstheme="minorHAnsi"/>
              </w:rPr>
              <w:t>Team working</w:t>
            </w:r>
          </w:p>
          <w:p w:rsidR="00D62F47" w:rsidRPr="00D62F47" w:rsidRDefault="00D62F47" w:rsidP="00182D25">
            <w:pPr>
              <w:rPr>
                <w:rFonts w:asciiTheme="minorHAnsi" w:hAnsiTheme="minorHAnsi" w:cstheme="minorHAnsi"/>
              </w:rPr>
            </w:pPr>
            <w:r w:rsidRPr="00D62F47">
              <w:rPr>
                <w:rFonts w:asciiTheme="minorHAnsi" w:hAnsiTheme="minorHAnsi" w:cstheme="minorHAnsi"/>
              </w:rPr>
              <w:t>Active Listening</w:t>
            </w:r>
          </w:p>
          <w:p w:rsidR="00D62F47" w:rsidRPr="00D62F47" w:rsidRDefault="00D62F47" w:rsidP="00182D25">
            <w:pPr>
              <w:rPr>
                <w:rFonts w:asciiTheme="minorHAnsi" w:hAnsiTheme="minorHAnsi" w:cstheme="minorHAnsi"/>
              </w:rPr>
            </w:pPr>
            <w:r w:rsidRPr="00D62F47">
              <w:rPr>
                <w:rFonts w:asciiTheme="minorHAnsi" w:hAnsiTheme="minorHAnsi" w:cstheme="minorHAnsi"/>
              </w:rPr>
              <w:t>Motivation</w:t>
            </w:r>
          </w:p>
        </w:tc>
      </w:tr>
    </w:tbl>
    <w:p w:rsidR="00D62F47" w:rsidRPr="00D62F47" w:rsidRDefault="00D62F47" w:rsidP="00D62F47">
      <w:pPr>
        <w:rPr>
          <w:rFonts w:asciiTheme="minorHAnsi" w:hAnsiTheme="minorHAnsi" w:cstheme="minorHAnsi"/>
        </w:rPr>
      </w:pPr>
      <w:r w:rsidRPr="00D62F47">
        <w:rPr>
          <w:rFonts w:asciiTheme="minorHAnsi" w:hAnsiTheme="minorHAnsi" w:cstheme="minorHAnsi"/>
        </w:rPr>
        <w:t xml:space="preserve"> </w:t>
      </w:r>
    </w:p>
    <w:p w:rsidR="00D62F47" w:rsidRPr="00D62F47" w:rsidRDefault="00D62F47" w:rsidP="00D62F47">
      <w:pPr>
        <w:pStyle w:val="BodyText"/>
        <w:jc w:val="both"/>
        <w:rPr>
          <w:rFonts w:asciiTheme="minorHAnsi" w:hAnsiTheme="minorHAnsi" w:cstheme="minorHAnsi"/>
          <w:i/>
          <w:szCs w:val="24"/>
        </w:rPr>
      </w:pPr>
      <w:r w:rsidRPr="00D62F47">
        <w:rPr>
          <w:rFonts w:asciiTheme="minorHAnsi" w:hAnsiTheme="minorHAnsi" w:cstheme="minorHAnsi"/>
          <w:i/>
          <w:szCs w:val="24"/>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D62F47" w:rsidRPr="00D62F47" w:rsidRDefault="00D62F47" w:rsidP="00D62F47">
      <w:pPr>
        <w:pStyle w:val="BodyText"/>
        <w:jc w:val="both"/>
        <w:rPr>
          <w:rFonts w:asciiTheme="minorHAnsi" w:hAnsiTheme="minorHAnsi" w:cstheme="minorHAnsi"/>
          <w:i/>
          <w:szCs w:val="24"/>
        </w:rPr>
      </w:pPr>
    </w:p>
    <w:p w:rsidR="00D62F47" w:rsidRPr="00D62F47" w:rsidRDefault="00D62F47" w:rsidP="00D62F47">
      <w:pPr>
        <w:rPr>
          <w:rFonts w:asciiTheme="minorHAnsi" w:hAnsiTheme="minorHAnsi" w:cstheme="minorHAnsi"/>
          <w:i/>
        </w:rPr>
      </w:pPr>
      <w:r w:rsidRPr="00D62F47">
        <w:rPr>
          <w:rFonts w:asciiTheme="minorHAnsi" w:hAnsiTheme="minorHAnsi" w:cstheme="minorHAnsi"/>
          <w:i/>
        </w:rPr>
        <w:t>This role will be reviewed annually as part of the PMD process</w:t>
      </w:r>
    </w:p>
    <w:p w:rsidR="00D62F47" w:rsidRPr="00D62F47" w:rsidRDefault="00D62F47" w:rsidP="00D62F47">
      <w:pPr>
        <w:rPr>
          <w:rFonts w:asciiTheme="minorHAnsi" w:hAnsiTheme="minorHAnsi" w:cstheme="minorHAnsi"/>
          <w:i/>
        </w:rPr>
      </w:pPr>
    </w:p>
    <w:p w:rsidR="00D62F47" w:rsidRPr="00D62F47" w:rsidRDefault="00D62F47" w:rsidP="00D62F47">
      <w:pPr>
        <w:rPr>
          <w:rFonts w:asciiTheme="minorHAnsi" w:hAnsiTheme="minorHAnsi" w:cstheme="minorHAnsi"/>
        </w:rPr>
      </w:pPr>
      <w:r w:rsidRPr="00D62F47">
        <w:rPr>
          <w:rFonts w:asciiTheme="minorHAnsi" w:hAnsiTheme="minorHAnsi" w:cstheme="minorHAnsi"/>
          <w:i/>
        </w:rPr>
        <w:t>The duties and responsibilities listed above describe the post as it is at present.  The post holder is expected to accept any reasonable alterations that may from time to time be necessary.</w:t>
      </w:r>
      <w:r w:rsidRPr="00D62F47">
        <w:rPr>
          <w:rFonts w:asciiTheme="minorHAnsi" w:hAnsiTheme="minorHAnsi" w:cstheme="minorHAnsi"/>
          <w:i/>
        </w:rPr>
        <w:tab/>
      </w:r>
    </w:p>
    <w:p w:rsidR="00D62F47" w:rsidRPr="00D62F47" w:rsidRDefault="00D62F47" w:rsidP="00D62F47">
      <w:pPr>
        <w:pStyle w:val="BodyText"/>
        <w:jc w:val="both"/>
        <w:rPr>
          <w:rFonts w:asciiTheme="minorHAnsi" w:hAnsiTheme="minorHAnsi" w:cstheme="minorHAnsi"/>
          <w:i/>
          <w:szCs w:val="24"/>
        </w:rPr>
      </w:pPr>
    </w:p>
    <w:p w:rsidR="004B2526" w:rsidRPr="00D62F47" w:rsidRDefault="004B2526" w:rsidP="00F153DA">
      <w:pPr>
        <w:rPr>
          <w:rFonts w:asciiTheme="minorHAnsi" w:hAnsiTheme="minorHAnsi" w:cstheme="minorHAnsi"/>
          <w:color w:val="000000"/>
          <w:shd w:val="clear" w:color="auto" w:fill="FFFFFF"/>
        </w:rPr>
      </w:pPr>
    </w:p>
    <w:sectPr w:rsidR="004B2526" w:rsidRPr="00D62F47" w:rsidSect="00862AFA">
      <w:footerReference w:type="default" r:id="rId9"/>
      <w:pgSz w:w="11906" w:h="16838"/>
      <w:pgMar w:top="357" w:right="849" w:bottom="1276" w:left="851"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228" w:rsidRDefault="00303228" w:rsidP="004B4F11">
      <w:r>
        <w:separator/>
      </w:r>
    </w:p>
  </w:endnote>
  <w:endnote w:type="continuationSeparator" w:id="0">
    <w:p w:rsidR="00303228" w:rsidRDefault="00303228" w:rsidP="004B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28" w:rsidRDefault="00501A92">
    <w:pPr>
      <w:pStyle w:val="Footer"/>
    </w:pPr>
    <w:r>
      <w:rPr>
        <w:noProof/>
        <w:lang w:eastAsia="en-GB"/>
      </w:rPr>
      <w:drawing>
        <wp:anchor distT="0" distB="0" distL="114300" distR="114300" simplePos="0" relativeHeight="251658240" behindDoc="0" locked="0" layoutInCell="1" allowOverlap="1" wp14:anchorId="277C1AA7" wp14:editId="5F174BB0">
          <wp:simplePos x="0" y="0"/>
          <wp:positionH relativeFrom="column">
            <wp:posOffset>3021965</wp:posOffset>
          </wp:positionH>
          <wp:positionV relativeFrom="paragraph">
            <wp:posOffset>-21590</wp:posOffset>
          </wp:positionV>
          <wp:extent cx="876300" cy="581025"/>
          <wp:effectExtent l="0" t="0" r="0" b="9525"/>
          <wp:wrapSquare wrapText="bothSides"/>
          <wp:docPr id="5" name="Picture 0" descr="Education logo - small - 3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logo - small - 30mm.jpg"/>
                  <pic:cNvPicPr/>
                </pic:nvPicPr>
                <pic:blipFill>
                  <a:blip r:embed="rId1"/>
                  <a:stretch>
                    <a:fillRect/>
                  </a:stretch>
                </pic:blipFill>
                <pic:spPr>
                  <a:xfrm>
                    <a:off x="0" y="0"/>
                    <a:ext cx="876300"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2925B3DB" wp14:editId="2671A27A">
          <wp:simplePos x="0" y="0"/>
          <wp:positionH relativeFrom="column">
            <wp:posOffset>1755140</wp:posOffset>
          </wp:positionH>
          <wp:positionV relativeFrom="paragraph">
            <wp:posOffset>-7620</wp:posOffset>
          </wp:positionV>
          <wp:extent cx="942975" cy="637540"/>
          <wp:effectExtent l="0" t="0" r="9525" b="0"/>
          <wp:wrapSquare wrapText="bothSides"/>
          <wp:docPr id="7" name="Picture 4" descr="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6375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61312" behindDoc="0" locked="0" layoutInCell="1" allowOverlap="1" wp14:anchorId="34602E90" wp14:editId="68E70FEB">
          <wp:simplePos x="0" y="0"/>
          <wp:positionH relativeFrom="margin">
            <wp:align>left</wp:align>
          </wp:positionH>
          <wp:positionV relativeFrom="paragraph">
            <wp:posOffset>40005</wp:posOffset>
          </wp:positionV>
          <wp:extent cx="1362075" cy="552450"/>
          <wp:effectExtent l="0" t="0" r="9525" b="0"/>
          <wp:wrapSquare wrapText="bothSides"/>
          <wp:docPr id="8" name="Picture 2" descr="UHPartnersh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Partnershi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01A92">
      <w:rPr>
        <w:rFonts w:asciiTheme="minorHAnsi" w:hAnsiTheme="minorHAnsi" w:cstheme="minorHAnsi"/>
        <w:noProof/>
        <w:color w:val="000000"/>
        <w:sz w:val="28"/>
        <w:szCs w:val="28"/>
        <w:shd w:val="clear" w:color="auto" w:fill="FFFFFF"/>
        <w:lang w:eastAsia="en-GB"/>
      </w:rPr>
      <w:drawing>
        <wp:inline distT="0" distB="0" distL="0" distR="0" wp14:anchorId="2EEB9DCD" wp14:editId="20119279">
          <wp:extent cx="1028700" cy="608965"/>
          <wp:effectExtent l="0" t="0" r="0" b="635"/>
          <wp:docPr id="2" name="Picture 2" descr="\\K9SERVER\User$\teachers\EHeymoz\PSQM GIL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9SERVER\User$\teachers\EHeymoz\PSQM GILT 20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9196" cy="67437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1BAD5D8" wp14:editId="27AAA539">
          <wp:extent cx="809625" cy="725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3971" cy="7294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228" w:rsidRDefault="00303228" w:rsidP="004B4F11">
      <w:r>
        <w:separator/>
      </w:r>
    </w:p>
  </w:footnote>
  <w:footnote w:type="continuationSeparator" w:id="0">
    <w:p w:rsidR="00303228" w:rsidRDefault="00303228" w:rsidP="004B4F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621CB"/>
    <w:multiLevelType w:val="hybridMultilevel"/>
    <w:tmpl w:val="5D8A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C5418"/>
    <w:multiLevelType w:val="hybridMultilevel"/>
    <w:tmpl w:val="A2FC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FA"/>
    <w:rsid w:val="000002F9"/>
    <w:rsid w:val="00000714"/>
    <w:rsid w:val="00000D46"/>
    <w:rsid w:val="00000DEB"/>
    <w:rsid w:val="00002E55"/>
    <w:rsid w:val="0000461F"/>
    <w:rsid w:val="00004776"/>
    <w:rsid w:val="00005084"/>
    <w:rsid w:val="000107E2"/>
    <w:rsid w:val="000114B8"/>
    <w:rsid w:val="0001209C"/>
    <w:rsid w:val="00012CED"/>
    <w:rsid w:val="00013275"/>
    <w:rsid w:val="00015EDF"/>
    <w:rsid w:val="0001645A"/>
    <w:rsid w:val="00017971"/>
    <w:rsid w:val="00020332"/>
    <w:rsid w:val="00020D7C"/>
    <w:rsid w:val="0002314D"/>
    <w:rsid w:val="000231A3"/>
    <w:rsid w:val="00023736"/>
    <w:rsid w:val="00023DF9"/>
    <w:rsid w:val="00024B9D"/>
    <w:rsid w:val="00024F19"/>
    <w:rsid w:val="0002514B"/>
    <w:rsid w:val="000266D3"/>
    <w:rsid w:val="000303D0"/>
    <w:rsid w:val="0003256F"/>
    <w:rsid w:val="00035454"/>
    <w:rsid w:val="000378BB"/>
    <w:rsid w:val="00037D1F"/>
    <w:rsid w:val="00042248"/>
    <w:rsid w:val="00042501"/>
    <w:rsid w:val="000430DA"/>
    <w:rsid w:val="00043479"/>
    <w:rsid w:val="000437D3"/>
    <w:rsid w:val="00044B17"/>
    <w:rsid w:val="00045082"/>
    <w:rsid w:val="00045B92"/>
    <w:rsid w:val="00047A1A"/>
    <w:rsid w:val="00047DB2"/>
    <w:rsid w:val="0005190C"/>
    <w:rsid w:val="00051B84"/>
    <w:rsid w:val="000522FF"/>
    <w:rsid w:val="00052CAB"/>
    <w:rsid w:val="00053FC4"/>
    <w:rsid w:val="000552FB"/>
    <w:rsid w:val="00056545"/>
    <w:rsid w:val="0005719A"/>
    <w:rsid w:val="00057592"/>
    <w:rsid w:val="00062128"/>
    <w:rsid w:val="0006236E"/>
    <w:rsid w:val="00063130"/>
    <w:rsid w:val="00064495"/>
    <w:rsid w:val="00064D96"/>
    <w:rsid w:val="000651B3"/>
    <w:rsid w:val="000657FE"/>
    <w:rsid w:val="00065849"/>
    <w:rsid w:val="00067577"/>
    <w:rsid w:val="0007114C"/>
    <w:rsid w:val="00071871"/>
    <w:rsid w:val="00071B03"/>
    <w:rsid w:val="00072DC4"/>
    <w:rsid w:val="000738CE"/>
    <w:rsid w:val="00073E00"/>
    <w:rsid w:val="00074243"/>
    <w:rsid w:val="000747EE"/>
    <w:rsid w:val="00074885"/>
    <w:rsid w:val="00074C1F"/>
    <w:rsid w:val="00074CE8"/>
    <w:rsid w:val="00074D26"/>
    <w:rsid w:val="000762BB"/>
    <w:rsid w:val="000802DA"/>
    <w:rsid w:val="00080332"/>
    <w:rsid w:val="00081209"/>
    <w:rsid w:val="00081E0E"/>
    <w:rsid w:val="000827D2"/>
    <w:rsid w:val="000838EA"/>
    <w:rsid w:val="00086894"/>
    <w:rsid w:val="00090258"/>
    <w:rsid w:val="000903AC"/>
    <w:rsid w:val="00090462"/>
    <w:rsid w:val="000910D7"/>
    <w:rsid w:val="000916EE"/>
    <w:rsid w:val="00091810"/>
    <w:rsid w:val="00092817"/>
    <w:rsid w:val="000929B3"/>
    <w:rsid w:val="00092DE9"/>
    <w:rsid w:val="00092FF3"/>
    <w:rsid w:val="00093236"/>
    <w:rsid w:val="00093561"/>
    <w:rsid w:val="000942E3"/>
    <w:rsid w:val="00094BA0"/>
    <w:rsid w:val="00095C96"/>
    <w:rsid w:val="00095CF8"/>
    <w:rsid w:val="00096BD6"/>
    <w:rsid w:val="00096C6E"/>
    <w:rsid w:val="00097658"/>
    <w:rsid w:val="00097C84"/>
    <w:rsid w:val="000A03B1"/>
    <w:rsid w:val="000A0452"/>
    <w:rsid w:val="000A2418"/>
    <w:rsid w:val="000A2ACE"/>
    <w:rsid w:val="000A4017"/>
    <w:rsid w:val="000A5A11"/>
    <w:rsid w:val="000A677B"/>
    <w:rsid w:val="000A6A54"/>
    <w:rsid w:val="000A6AC1"/>
    <w:rsid w:val="000A76A6"/>
    <w:rsid w:val="000B1252"/>
    <w:rsid w:val="000B21F4"/>
    <w:rsid w:val="000B293F"/>
    <w:rsid w:val="000B3443"/>
    <w:rsid w:val="000B435C"/>
    <w:rsid w:val="000B6A5B"/>
    <w:rsid w:val="000B70AC"/>
    <w:rsid w:val="000C115F"/>
    <w:rsid w:val="000C2657"/>
    <w:rsid w:val="000C3145"/>
    <w:rsid w:val="000C54FB"/>
    <w:rsid w:val="000C5919"/>
    <w:rsid w:val="000C601B"/>
    <w:rsid w:val="000C6F51"/>
    <w:rsid w:val="000C75A7"/>
    <w:rsid w:val="000D0008"/>
    <w:rsid w:val="000D4D0C"/>
    <w:rsid w:val="000D53C2"/>
    <w:rsid w:val="000D6F11"/>
    <w:rsid w:val="000D7CC8"/>
    <w:rsid w:val="000D7F2D"/>
    <w:rsid w:val="000E0FC1"/>
    <w:rsid w:val="000E1440"/>
    <w:rsid w:val="000E2B83"/>
    <w:rsid w:val="000E3704"/>
    <w:rsid w:val="000E3946"/>
    <w:rsid w:val="000E7C9C"/>
    <w:rsid w:val="000E7EF7"/>
    <w:rsid w:val="000F106A"/>
    <w:rsid w:val="000F3002"/>
    <w:rsid w:val="000F4912"/>
    <w:rsid w:val="000F5903"/>
    <w:rsid w:val="000F5DF4"/>
    <w:rsid w:val="000F62B8"/>
    <w:rsid w:val="000F6475"/>
    <w:rsid w:val="00100951"/>
    <w:rsid w:val="0010314E"/>
    <w:rsid w:val="001033F4"/>
    <w:rsid w:val="00103563"/>
    <w:rsid w:val="00103C13"/>
    <w:rsid w:val="00104D33"/>
    <w:rsid w:val="00104EBE"/>
    <w:rsid w:val="001059ED"/>
    <w:rsid w:val="00110D60"/>
    <w:rsid w:val="00111634"/>
    <w:rsid w:val="00111D08"/>
    <w:rsid w:val="00112A42"/>
    <w:rsid w:val="00112A6E"/>
    <w:rsid w:val="00112E8D"/>
    <w:rsid w:val="001141B8"/>
    <w:rsid w:val="00117F70"/>
    <w:rsid w:val="00121D88"/>
    <w:rsid w:val="00122D58"/>
    <w:rsid w:val="001234E7"/>
    <w:rsid w:val="0012373F"/>
    <w:rsid w:val="00123D53"/>
    <w:rsid w:val="00125D32"/>
    <w:rsid w:val="00126DAA"/>
    <w:rsid w:val="0012747F"/>
    <w:rsid w:val="0012792F"/>
    <w:rsid w:val="00132403"/>
    <w:rsid w:val="00132BC8"/>
    <w:rsid w:val="00132EAB"/>
    <w:rsid w:val="0013464D"/>
    <w:rsid w:val="00135994"/>
    <w:rsid w:val="00136E4C"/>
    <w:rsid w:val="001375F9"/>
    <w:rsid w:val="00140FF0"/>
    <w:rsid w:val="0014124B"/>
    <w:rsid w:val="001412EA"/>
    <w:rsid w:val="001417EF"/>
    <w:rsid w:val="001426B6"/>
    <w:rsid w:val="00145B7E"/>
    <w:rsid w:val="00145CA8"/>
    <w:rsid w:val="001462E8"/>
    <w:rsid w:val="001465AC"/>
    <w:rsid w:val="00147958"/>
    <w:rsid w:val="001507D6"/>
    <w:rsid w:val="00152110"/>
    <w:rsid w:val="00152E90"/>
    <w:rsid w:val="00154EE3"/>
    <w:rsid w:val="001553D7"/>
    <w:rsid w:val="00155F81"/>
    <w:rsid w:val="00156AC9"/>
    <w:rsid w:val="00156C74"/>
    <w:rsid w:val="00157777"/>
    <w:rsid w:val="001607EF"/>
    <w:rsid w:val="00160920"/>
    <w:rsid w:val="001619B4"/>
    <w:rsid w:val="00161DD6"/>
    <w:rsid w:val="00164CDB"/>
    <w:rsid w:val="00165431"/>
    <w:rsid w:val="00167792"/>
    <w:rsid w:val="001703EE"/>
    <w:rsid w:val="00172154"/>
    <w:rsid w:val="0017305F"/>
    <w:rsid w:val="001732BD"/>
    <w:rsid w:val="00175A19"/>
    <w:rsid w:val="001769B8"/>
    <w:rsid w:val="00177135"/>
    <w:rsid w:val="00181990"/>
    <w:rsid w:val="00181DA4"/>
    <w:rsid w:val="001821F9"/>
    <w:rsid w:val="00182E57"/>
    <w:rsid w:val="001830B3"/>
    <w:rsid w:val="001833FA"/>
    <w:rsid w:val="00183558"/>
    <w:rsid w:val="00184815"/>
    <w:rsid w:val="00185118"/>
    <w:rsid w:val="00185C9F"/>
    <w:rsid w:val="00185E44"/>
    <w:rsid w:val="00186F3A"/>
    <w:rsid w:val="001900F3"/>
    <w:rsid w:val="00190497"/>
    <w:rsid w:val="001906C8"/>
    <w:rsid w:val="00190904"/>
    <w:rsid w:val="00190BDC"/>
    <w:rsid w:val="001912A6"/>
    <w:rsid w:val="00193038"/>
    <w:rsid w:val="0019559F"/>
    <w:rsid w:val="00195CC3"/>
    <w:rsid w:val="0019709D"/>
    <w:rsid w:val="001A04B6"/>
    <w:rsid w:val="001A0DBD"/>
    <w:rsid w:val="001A13F4"/>
    <w:rsid w:val="001A5593"/>
    <w:rsid w:val="001A5BBF"/>
    <w:rsid w:val="001A72A8"/>
    <w:rsid w:val="001A7C97"/>
    <w:rsid w:val="001B1469"/>
    <w:rsid w:val="001B18D6"/>
    <w:rsid w:val="001B2B12"/>
    <w:rsid w:val="001B2F2D"/>
    <w:rsid w:val="001B460F"/>
    <w:rsid w:val="001B5195"/>
    <w:rsid w:val="001B5F06"/>
    <w:rsid w:val="001B7202"/>
    <w:rsid w:val="001B7C64"/>
    <w:rsid w:val="001C0C19"/>
    <w:rsid w:val="001C357B"/>
    <w:rsid w:val="001C4F2A"/>
    <w:rsid w:val="001C6015"/>
    <w:rsid w:val="001D1492"/>
    <w:rsid w:val="001D194C"/>
    <w:rsid w:val="001D1B00"/>
    <w:rsid w:val="001D23B8"/>
    <w:rsid w:val="001D2AE7"/>
    <w:rsid w:val="001D2B06"/>
    <w:rsid w:val="001D32E0"/>
    <w:rsid w:val="001D36F1"/>
    <w:rsid w:val="001D5237"/>
    <w:rsid w:val="001D6696"/>
    <w:rsid w:val="001D6898"/>
    <w:rsid w:val="001D6A9F"/>
    <w:rsid w:val="001D7B3F"/>
    <w:rsid w:val="001D7C70"/>
    <w:rsid w:val="001D7F47"/>
    <w:rsid w:val="001E058A"/>
    <w:rsid w:val="001E0ACC"/>
    <w:rsid w:val="001E11D7"/>
    <w:rsid w:val="001E23FD"/>
    <w:rsid w:val="001E376B"/>
    <w:rsid w:val="001E3AF7"/>
    <w:rsid w:val="001E4F05"/>
    <w:rsid w:val="001E5B06"/>
    <w:rsid w:val="001E60E3"/>
    <w:rsid w:val="001F028B"/>
    <w:rsid w:val="001F04AE"/>
    <w:rsid w:val="001F0D5F"/>
    <w:rsid w:val="001F0F32"/>
    <w:rsid w:val="001F2A4F"/>
    <w:rsid w:val="001F47DC"/>
    <w:rsid w:val="001F487F"/>
    <w:rsid w:val="001F55FE"/>
    <w:rsid w:val="001F5AD7"/>
    <w:rsid w:val="001F6545"/>
    <w:rsid w:val="001F7362"/>
    <w:rsid w:val="0020020D"/>
    <w:rsid w:val="002007CB"/>
    <w:rsid w:val="00201709"/>
    <w:rsid w:val="002021D0"/>
    <w:rsid w:val="002027B1"/>
    <w:rsid w:val="002029E2"/>
    <w:rsid w:val="00204BB7"/>
    <w:rsid w:val="00205DBE"/>
    <w:rsid w:val="002064E1"/>
    <w:rsid w:val="0020721A"/>
    <w:rsid w:val="002130F5"/>
    <w:rsid w:val="002144FA"/>
    <w:rsid w:val="002156FE"/>
    <w:rsid w:val="00217291"/>
    <w:rsid w:val="002175C9"/>
    <w:rsid w:val="00220D50"/>
    <w:rsid w:val="0022146D"/>
    <w:rsid w:val="002216B5"/>
    <w:rsid w:val="002230CA"/>
    <w:rsid w:val="00223726"/>
    <w:rsid w:val="00223D2D"/>
    <w:rsid w:val="002240F9"/>
    <w:rsid w:val="00224C92"/>
    <w:rsid w:val="002259BB"/>
    <w:rsid w:val="00225A94"/>
    <w:rsid w:val="00230487"/>
    <w:rsid w:val="0023301D"/>
    <w:rsid w:val="00233D8B"/>
    <w:rsid w:val="00234F91"/>
    <w:rsid w:val="00235176"/>
    <w:rsid w:val="0023631C"/>
    <w:rsid w:val="00236C29"/>
    <w:rsid w:val="00236E08"/>
    <w:rsid w:val="0024096C"/>
    <w:rsid w:val="00241CD1"/>
    <w:rsid w:val="002423AD"/>
    <w:rsid w:val="00243E4F"/>
    <w:rsid w:val="002447B6"/>
    <w:rsid w:val="002455E1"/>
    <w:rsid w:val="00245962"/>
    <w:rsid w:val="00245C2C"/>
    <w:rsid w:val="00245F58"/>
    <w:rsid w:val="00246E6F"/>
    <w:rsid w:val="00246FB2"/>
    <w:rsid w:val="00247483"/>
    <w:rsid w:val="002476CE"/>
    <w:rsid w:val="002502C6"/>
    <w:rsid w:val="00250BBD"/>
    <w:rsid w:val="0025191F"/>
    <w:rsid w:val="00251974"/>
    <w:rsid w:val="00254030"/>
    <w:rsid w:val="002557AD"/>
    <w:rsid w:val="002557DB"/>
    <w:rsid w:val="002561F1"/>
    <w:rsid w:val="00256A05"/>
    <w:rsid w:val="00256CC8"/>
    <w:rsid w:val="00256CCD"/>
    <w:rsid w:val="002574C0"/>
    <w:rsid w:val="00261F52"/>
    <w:rsid w:val="00262593"/>
    <w:rsid w:val="00262975"/>
    <w:rsid w:val="00263EAD"/>
    <w:rsid w:val="00263FB2"/>
    <w:rsid w:val="00264CDB"/>
    <w:rsid w:val="00265A3F"/>
    <w:rsid w:val="00265BF7"/>
    <w:rsid w:val="00265FD7"/>
    <w:rsid w:val="00267C47"/>
    <w:rsid w:val="00270D12"/>
    <w:rsid w:val="00271205"/>
    <w:rsid w:val="002716BC"/>
    <w:rsid w:val="002733D0"/>
    <w:rsid w:val="0027345C"/>
    <w:rsid w:val="00273AAB"/>
    <w:rsid w:val="00273BD7"/>
    <w:rsid w:val="00273CE5"/>
    <w:rsid w:val="00273F7A"/>
    <w:rsid w:val="00274B17"/>
    <w:rsid w:val="00274E94"/>
    <w:rsid w:val="00275227"/>
    <w:rsid w:val="002762B9"/>
    <w:rsid w:val="0028063F"/>
    <w:rsid w:val="00281E8B"/>
    <w:rsid w:val="00283CB7"/>
    <w:rsid w:val="002842FF"/>
    <w:rsid w:val="00286090"/>
    <w:rsid w:val="00287244"/>
    <w:rsid w:val="00287A7D"/>
    <w:rsid w:val="00291623"/>
    <w:rsid w:val="0029173C"/>
    <w:rsid w:val="00291CFC"/>
    <w:rsid w:val="00293A53"/>
    <w:rsid w:val="00295C72"/>
    <w:rsid w:val="0029618D"/>
    <w:rsid w:val="002961AA"/>
    <w:rsid w:val="00296430"/>
    <w:rsid w:val="002A03A0"/>
    <w:rsid w:val="002A0B96"/>
    <w:rsid w:val="002A2056"/>
    <w:rsid w:val="002A2390"/>
    <w:rsid w:val="002A3BA0"/>
    <w:rsid w:val="002A3C95"/>
    <w:rsid w:val="002A4C22"/>
    <w:rsid w:val="002A5100"/>
    <w:rsid w:val="002A523A"/>
    <w:rsid w:val="002A67EC"/>
    <w:rsid w:val="002A6879"/>
    <w:rsid w:val="002A6DA8"/>
    <w:rsid w:val="002A7040"/>
    <w:rsid w:val="002A7F02"/>
    <w:rsid w:val="002B0AC4"/>
    <w:rsid w:val="002B220D"/>
    <w:rsid w:val="002B2AB8"/>
    <w:rsid w:val="002B3893"/>
    <w:rsid w:val="002B3FCC"/>
    <w:rsid w:val="002B4296"/>
    <w:rsid w:val="002B42AE"/>
    <w:rsid w:val="002B448E"/>
    <w:rsid w:val="002B56D2"/>
    <w:rsid w:val="002B6279"/>
    <w:rsid w:val="002B7BE9"/>
    <w:rsid w:val="002C0701"/>
    <w:rsid w:val="002C073E"/>
    <w:rsid w:val="002C1379"/>
    <w:rsid w:val="002C162C"/>
    <w:rsid w:val="002C3994"/>
    <w:rsid w:val="002C4256"/>
    <w:rsid w:val="002C4DD7"/>
    <w:rsid w:val="002C51DA"/>
    <w:rsid w:val="002D0E6D"/>
    <w:rsid w:val="002D1C97"/>
    <w:rsid w:val="002D1D22"/>
    <w:rsid w:val="002D226E"/>
    <w:rsid w:val="002D2A2C"/>
    <w:rsid w:val="002D3688"/>
    <w:rsid w:val="002D3B84"/>
    <w:rsid w:val="002D45C6"/>
    <w:rsid w:val="002D4FE9"/>
    <w:rsid w:val="002D7080"/>
    <w:rsid w:val="002E12B1"/>
    <w:rsid w:val="002E1998"/>
    <w:rsid w:val="002E22FB"/>
    <w:rsid w:val="002E3284"/>
    <w:rsid w:val="002E3CBD"/>
    <w:rsid w:val="002E48EE"/>
    <w:rsid w:val="002E538B"/>
    <w:rsid w:val="002E56CA"/>
    <w:rsid w:val="002E57F9"/>
    <w:rsid w:val="002E5C40"/>
    <w:rsid w:val="002E71C5"/>
    <w:rsid w:val="002F1041"/>
    <w:rsid w:val="002F3684"/>
    <w:rsid w:val="002F602A"/>
    <w:rsid w:val="002F6437"/>
    <w:rsid w:val="002F6922"/>
    <w:rsid w:val="00301592"/>
    <w:rsid w:val="00302C93"/>
    <w:rsid w:val="00303228"/>
    <w:rsid w:val="0030426A"/>
    <w:rsid w:val="00304624"/>
    <w:rsid w:val="00304B11"/>
    <w:rsid w:val="00305A0D"/>
    <w:rsid w:val="00305D10"/>
    <w:rsid w:val="003125C1"/>
    <w:rsid w:val="0031298F"/>
    <w:rsid w:val="00313085"/>
    <w:rsid w:val="003142C8"/>
    <w:rsid w:val="003147AE"/>
    <w:rsid w:val="003151A2"/>
    <w:rsid w:val="0031584C"/>
    <w:rsid w:val="00316196"/>
    <w:rsid w:val="003205A9"/>
    <w:rsid w:val="00320CA6"/>
    <w:rsid w:val="003217BA"/>
    <w:rsid w:val="00321970"/>
    <w:rsid w:val="00321F00"/>
    <w:rsid w:val="003226C5"/>
    <w:rsid w:val="00322805"/>
    <w:rsid w:val="00322B64"/>
    <w:rsid w:val="0032319A"/>
    <w:rsid w:val="00323F0B"/>
    <w:rsid w:val="00325129"/>
    <w:rsid w:val="00325C65"/>
    <w:rsid w:val="0032642A"/>
    <w:rsid w:val="0032651F"/>
    <w:rsid w:val="00327A41"/>
    <w:rsid w:val="00327FD4"/>
    <w:rsid w:val="00330328"/>
    <w:rsid w:val="00330480"/>
    <w:rsid w:val="00331029"/>
    <w:rsid w:val="00331254"/>
    <w:rsid w:val="00332E1A"/>
    <w:rsid w:val="00332E68"/>
    <w:rsid w:val="00332E90"/>
    <w:rsid w:val="00333378"/>
    <w:rsid w:val="003336E3"/>
    <w:rsid w:val="00334F47"/>
    <w:rsid w:val="00336126"/>
    <w:rsid w:val="0033644C"/>
    <w:rsid w:val="00340D03"/>
    <w:rsid w:val="00341478"/>
    <w:rsid w:val="003429E7"/>
    <w:rsid w:val="00343070"/>
    <w:rsid w:val="00343D2D"/>
    <w:rsid w:val="00346D59"/>
    <w:rsid w:val="00346E42"/>
    <w:rsid w:val="00350C3E"/>
    <w:rsid w:val="00351732"/>
    <w:rsid w:val="00352676"/>
    <w:rsid w:val="00353395"/>
    <w:rsid w:val="003537F2"/>
    <w:rsid w:val="00353D0A"/>
    <w:rsid w:val="00353FA8"/>
    <w:rsid w:val="003540D7"/>
    <w:rsid w:val="0035451D"/>
    <w:rsid w:val="00354F84"/>
    <w:rsid w:val="00355594"/>
    <w:rsid w:val="00355752"/>
    <w:rsid w:val="00357251"/>
    <w:rsid w:val="0035775D"/>
    <w:rsid w:val="00360864"/>
    <w:rsid w:val="00360869"/>
    <w:rsid w:val="00360A25"/>
    <w:rsid w:val="00361BBD"/>
    <w:rsid w:val="0036217E"/>
    <w:rsid w:val="00363516"/>
    <w:rsid w:val="00366334"/>
    <w:rsid w:val="0036733B"/>
    <w:rsid w:val="003701FA"/>
    <w:rsid w:val="00370D79"/>
    <w:rsid w:val="003720CD"/>
    <w:rsid w:val="00373523"/>
    <w:rsid w:val="003745E3"/>
    <w:rsid w:val="00374DE7"/>
    <w:rsid w:val="003755FD"/>
    <w:rsid w:val="00376614"/>
    <w:rsid w:val="003801C8"/>
    <w:rsid w:val="003808E2"/>
    <w:rsid w:val="003812EC"/>
    <w:rsid w:val="003814B7"/>
    <w:rsid w:val="003817EB"/>
    <w:rsid w:val="003821BB"/>
    <w:rsid w:val="0038264D"/>
    <w:rsid w:val="00382998"/>
    <w:rsid w:val="00384473"/>
    <w:rsid w:val="00385241"/>
    <w:rsid w:val="00385C07"/>
    <w:rsid w:val="00386A22"/>
    <w:rsid w:val="00386D41"/>
    <w:rsid w:val="00390183"/>
    <w:rsid w:val="00390449"/>
    <w:rsid w:val="00390F6A"/>
    <w:rsid w:val="0039102D"/>
    <w:rsid w:val="0039175D"/>
    <w:rsid w:val="0039298C"/>
    <w:rsid w:val="0039391F"/>
    <w:rsid w:val="00394959"/>
    <w:rsid w:val="0039540A"/>
    <w:rsid w:val="00395744"/>
    <w:rsid w:val="0039657E"/>
    <w:rsid w:val="00396919"/>
    <w:rsid w:val="00397899"/>
    <w:rsid w:val="00397B85"/>
    <w:rsid w:val="003A0850"/>
    <w:rsid w:val="003A1710"/>
    <w:rsid w:val="003A1B49"/>
    <w:rsid w:val="003A2417"/>
    <w:rsid w:val="003A280D"/>
    <w:rsid w:val="003A2C5F"/>
    <w:rsid w:val="003A3233"/>
    <w:rsid w:val="003A39C0"/>
    <w:rsid w:val="003A3DDA"/>
    <w:rsid w:val="003A4C36"/>
    <w:rsid w:val="003A7ECE"/>
    <w:rsid w:val="003A7F45"/>
    <w:rsid w:val="003B2368"/>
    <w:rsid w:val="003B28F5"/>
    <w:rsid w:val="003B2901"/>
    <w:rsid w:val="003B47EC"/>
    <w:rsid w:val="003B48D4"/>
    <w:rsid w:val="003B54F5"/>
    <w:rsid w:val="003B6D85"/>
    <w:rsid w:val="003B7570"/>
    <w:rsid w:val="003C1250"/>
    <w:rsid w:val="003C2A7E"/>
    <w:rsid w:val="003C36B8"/>
    <w:rsid w:val="003C3BA9"/>
    <w:rsid w:val="003C420A"/>
    <w:rsid w:val="003C55E4"/>
    <w:rsid w:val="003C6D31"/>
    <w:rsid w:val="003D0C4F"/>
    <w:rsid w:val="003D1CEA"/>
    <w:rsid w:val="003D3503"/>
    <w:rsid w:val="003D364D"/>
    <w:rsid w:val="003D3857"/>
    <w:rsid w:val="003D4B75"/>
    <w:rsid w:val="003D5028"/>
    <w:rsid w:val="003D617F"/>
    <w:rsid w:val="003D63B5"/>
    <w:rsid w:val="003D68A9"/>
    <w:rsid w:val="003E0AAB"/>
    <w:rsid w:val="003E20DF"/>
    <w:rsid w:val="003E2109"/>
    <w:rsid w:val="003E62C9"/>
    <w:rsid w:val="003E6DFB"/>
    <w:rsid w:val="003F0071"/>
    <w:rsid w:val="003F25E9"/>
    <w:rsid w:val="003F2FF8"/>
    <w:rsid w:val="003F3026"/>
    <w:rsid w:val="003F3A8C"/>
    <w:rsid w:val="003F3CAD"/>
    <w:rsid w:val="003F4174"/>
    <w:rsid w:val="003F4416"/>
    <w:rsid w:val="003F5478"/>
    <w:rsid w:val="003F6F42"/>
    <w:rsid w:val="003F71D2"/>
    <w:rsid w:val="00400EAB"/>
    <w:rsid w:val="00400ED8"/>
    <w:rsid w:val="00401F24"/>
    <w:rsid w:val="00403502"/>
    <w:rsid w:val="00405023"/>
    <w:rsid w:val="00406603"/>
    <w:rsid w:val="0040675D"/>
    <w:rsid w:val="004072C6"/>
    <w:rsid w:val="004103E0"/>
    <w:rsid w:val="004105D5"/>
    <w:rsid w:val="00411E3C"/>
    <w:rsid w:val="00412D60"/>
    <w:rsid w:val="004136C1"/>
    <w:rsid w:val="00413D48"/>
    <w:rsid w:val="004145DB"/>
    <w:rsid w:val="004159C1"/>
    <w:rsid w:val="004163BC"/>
    <w:rsid w:val="004166A7"/>
    <w:rsid w:val="004179BB"/>
    <w:rsid w:val="00417D0D"/>
    <w:rsid w:val="00420DA9"/>
    <w:rsid w:val="0042158F"/>
    <w:rsid w:val="00423309"/>
    <w:rsid w:val="00423556"/>
    <w:rsid w:val="004301F6"/>
    <w:rsid w:val="0043065B"/>
    <w:rsid w:val="004306C7"/>
    <w:rsid w:val="0043184F"/>
    <w:rsid w:val="00431A76"/>
    <w:rsid w:val="00432E25"/>
    <w:rsid w:val="004342ED"/>
    <w:rsid w:val="00436563"/>
    <w:rsid w:val="00436CD9"/>
    <w:rsid w:val="004370B8"/>
    <w:rsid w:val="004376F9"/>
    <w:rsid w:val="0044023F"/>
    <w:rsid w:val="00441432"/>
    <w:rsid w:val="00441AF5"/>
    <w:rsid w:val="00441BF7"/>
    <w:rsid w:val="00441C4E"/>
    <w:rsid w:val="004428FD"/>
    <w:rsid w:val="004431D4"/>
    <w:rsid w:val="004440F6"/>
    <w:rsid w:val="004445FA"/>
    <w:rsid w:val="004455FC"/>
    <w:rsid w:val="00445772"/>
    <w:rsid w:val="004502C0"/>
    <w:rsid w:val="00450756"/>
    <w:rsid w:val="004509CB"/>
    <w:rsid w:val="00450FFC"/>
    <w:rsid w:val="00453119"/>
    <w:rsid w:val="004532FA"/>
    <w:rsid w:val="00453335"/>
    <w:rsid w:val="00454329"/>
    <w:rsid w:val="004552A4"/>
    <w:rsid w:val="00455778"/>
    <w:rsid w:val="00455D63"/>
    <w:rsid w:val="00456CB3"/>
    <w:rsid w:val="004619B7"/>
    <w:rsid w:val="00461A3B"/>
    <w:rsid w:val="00461E53"/>
    <w:rsid w:val="00462FC4"/>
    <w:rsid w:val="004637D8"/>
    <w:rsid w:val="00463D19"/>
    <w:rsid w:val="00467076"/>
    <w:rsid w:val="00467D55"/>
    <w:rsid w:val="00470385"/>
    <w:rsid w:val="00470ADC"/>
    <w:rsid w:val="00471696"/>
    <w:rsid w:val="00472459"/>
    <w:rsid w:val="00472C8A"/>
    <w:rsid w:val="00472F13"/>
    <w:rsid w:val="00474A97"/>
    <w:rsid w:val="00474ECF"/>
    <w:rsid w:val="00475C84"/>
    <w:rsid w:val="00475D73"/>
    <w:rsid w:val="004764D9"/>
    <w:rsid w:val="00476774"/>
    <w:rsid w:val="00480082"/>
    <w:rsid w:val="004804B3"/>
    <w:rsid w:val="00480FF9"/>
    <w:rsid w:val="00481E75"/>
    <w:rsid w:val="00483EFD"/>
    <w:rsid w:val="004844C4"/>
    <w:rsid w:val="00484F09"/>
    <w:rsid w:val="004864B7"/>
    <w:rsid w:val="0048753F"/>
    <w:rsid w:val="004877B9"/>
    <w:rsid w:val="00487806"/>
    <w:rsid w:val="00490314"/>
    <w:rsid w:val="00491045"/>
    <w:rsid w:val="0049196D"/>
    <w:rsid w:val="0049382E"/>
    <w:rsid w:val="004938B9"/>
    <w:rsid w:val="00493B7E"/>
    <w:rsid w:val="00494AF3"/>
    <w:rsid w:val="00495FBA"/>
    <w:rsid w:val="00496E5A"/>
    <w:rsid w:val="004A1DCE"/>
    <w:rsid w:val="004A330D"/>
    <w:rsid w:val="004A3822"/>
    <w:rsid w:val="004A40DE"/>
    <w:rsid w:val="004A6B51"/>
    <w:rsid w:val="004A6C33"/>
    <w:rsid w:val="004A6FB5"/>
    <w:rsid w:val="004A70D2"/>
    <w:rsid w:val="004B0819"/>
    <w:rsid w:val="004B15F7"/>
    <w:rsid w:val="004B2526"/>
    <w:rsid w:val="004B4BD0"/>
    <w:rsid w:val="004B4F11"/>
    <w:rsid w:val="004B55A3"/>
    <w:rsid w:val="004B58ED"/>
    <w:rsid w:val="004B5988"/>
    <w:rsid w:val="004B5C9E"/>
    <w:rsid w:val="004B6DC1"/>
    <w:rsid w:val="004B7F37"/>
    <w:rsid w:val="004C013B"/>
    <w:rsid w:val="004C1D83"/>
    <w:rsid w:val="004C282F"/>
    <w:rsid w:val="004C55A8"/>
    <w:rsid w:val="004C6D5D"/>
    <w:rsid w:val="004C6E24"/>
    <w:rsid w:val="004D01EA"/>
    <w:rsid w:val="004D08BA"/>
    <w:rsid w:val="004D2F8B"/>
    <w:rsid w:val="004D3718"/>
    <w:rsid w:val="004D46EF"/>
    <w:rsid w:val="004D4CF8"/>
    <w:rsid w:val="004E1B8B"/>
    <w:rsid w:val="004E22FA"/>
    <w:rsid w:val="004E2623"/>
    <w:rsid w:val="004E2F37"/>
    <w:rsid w:val="004E31A9"/>
    <w:rsid w:val="004E4622"/>
    <w:rsid w:val="004E509A"/>
    <w:rsid w:val="004E6DE6"/>
    <w:rsid w:val="004E773F"/>
    <w:rsid w:val="004E7CB1"/>
    <w:rsid w:val="004F01D5"/>
    <w:rsid w:val="004F079A"/>
    <w:rsid w:val="004F0FE2"/>
    <w:rsid w:val="004F1332"/>
    <w:rsid w:val="004F2D81"/>
    <w:rsid w:val="004F30DE"/>
    <w:rsid w:val="004F38DC"/>
    <w:rsid w:val="004F41AD"/>
    <w:rsid w:val="004F440C"/>
    <w:rsid w:val="004F4940"/>
    <w:rsid w:val="004F73B8"/>
    <w:rsid w:val="004F7BDA"/>
    <w:rsid w:val="00500089"/>
    <w:rsid w:val="00500215"/>
    <w:rsid w:val="00501A92"/>
    <w:rsid w:val="00502872"/>
    <w:rsid w:val="00503A50"/>
    <w:rsid w:val="00505C03"/>
    <w:rsid w:val="005066D9"/>
    <w:rsid w:val="005102E5"/>
    <w:rsid w:val="00510B92"/>
    <w:rsid w:val="00511DF0"/>
    <w:rsid w:val="00512967"/>
    <w:rsid w:val="00512B14"/>
    <w:rsid w:val="00512F77"/>
    <w:rsid w:val="00513C70"/>
    <w:rsid w:val="00513CB4"/>
    <w:rsid w:val="00515070"/>
    <w:rsid w:val="00515609"/>
    <w:rsid w:val="00515666"/>
    <w:rsid w:val="00516539"/>
    <w:rsid w:val="005167EC"/>
    <w:rsid w:val="00516BA4"/>
    <w:rsid w:val="00517859"/>
    <w:rsid w:val="0052049A"/>
    <w:rsid w:val="00522B45"/>
    <w:rsid w:val="005233D3"/>
    <w:rsid w:val="005233ED"/>
    <w:rsid w:val="00523829"/>
    <w:rsid w:val="0052405E"/>
    <w:rsid w:val="00524D9F"/>
    <w:rsid w:val="00525366"/>
    <w:rsid w:val="0052756B"/>
    <w:rsid w:val="0052783A"/>
    <w:rsid w:val="00530E7F"/>
    <w:rsid w:val="005312FA"/>
    <w:rsid w:val="005313C7"/>
    <w:rsid w:val="005316CE"/>
    <w:rsid w:val="00532F20"/>
    <w:rsid w:val="00533B60"/>
    <w:rsid w:val="00533F1F"/>
    <w:rsid w:val="00535B24"/>
    <w:rsid w:val="005407CA"/>
    <w:rsid w:val="005415C3"/>
    <w:rsid w:val="00542389"/>
    <w:rsid w:val="00542625"/>
    <w:rsid w:val="00543F26"/>
    <w:rsid w:val="005444FF"/>
    <w:rsid w:val="005465CF"/>
    <w:rsid w:val="00547F86"/>
    <w:rsid w:val="0055094F"/>
    <w:rsid w:val="00551566"/>
    <w:rsid w:val="00552F66"/>
    <w:rsid w:val="005534A2"/>
    <w:rsid w:val="005536BC"/>
    <w:rsid w:val="00553C6E"/>
    <w:rsid w:val="0055616D"/>
    <w:rsid w:val="0055649A"/>
    <w:rsid w:val="00556856"/>
    <w:rsid w:val="00557193"/>
    <w:rsid w:val="0056071F"/>
    <w:rsid w:val="005620D3"/>
    <w:rsid w:val="005623F5"/>
    <w:rsid w:val="005627C6"/>
    <w:rsid w:val="00563467"/>
    <w:rsid w:val="00563488"/>
    <w:rsid w:val="00563C74"/>
    <w:rsid w:val="0056415E"/>
    <w:rsid w:val="00566D9D"/>
    <w:rsid w:val="005676CA"/>
    <w:rsid w:val="00567E73"/>
    <w:rsid w:val="00570965"/>
    <w:rsid w:val="00571E24"/>
    <w:rsid w:val="0057228B"/>
    <w:rsid w:val="0057304E"/>
    <w:rsid w:val="00573212"/>
    <w:rsid w:val="00574E40"/>
    <w:rsid w:val="005753AF"/>
    <w:rsid w:val="00575C80"/>
    <w:rsid w:val="005762A0"/>
    <w:rsid w:val="005762C6"/>
    <w:rsid w:val="00576410"/>
    <w:rsid w:val="00576950"/>
    <w:rsid w:val="00580B79"/>
    <w:rsid w:val="00581887"/>
    <w:rsid w:val="00582AAC"/>
    <w:rsid w:val="00583231"/>
    <w:rsid w:val="005835FC"/>
    <w:rsid w:val="00583983"/>
    <w:rsid w:val="0058417E"/>
    <w:rsid w:val="0058493A"/>
    <w:rsid w:val="005861A6"/>
    <w:rsid w:val="005864C3"/>
    <w:rsid w:val="00586AA1"/>
    <w:rsid w:val="005900D4"/>
    <w:rsid w:val="0059039F"/>
    <w:rsid w:val="005922BE"/>
    <w:rsid w:val="005924CA"/>
    <w:rsid w:val="00592893"/>
    <w:rsid w:val="005929E3"/>
    <w:rsid w:val="0059647F"/>
    <w:rsid w:val="00596A86"/>
    <w:rsid w:val="00596F73"/>
    <w:rsid w:val="00597346"/>
    <w:rsid w:val="00597816"/>
    <w:rsid w:val="005A0051"/>
    <w:rsid w:val="005A0E33"/>
    <w:rsid w:val="005A16FB"/>
    <w:rsid w:val="005A3AEE"/>
    <w:rsid w:val="005A457B"/>
    <w:rsid w:val="005A4765"/>
    <w:rsid w:val="005A4CCB"/>
    <w:rsid w:val="005A4CF0"/>
    <w:rsid w:val="005A4E2E"/>
    <w:rsid w:val="005A4F29"/>
    <w:rsid w:val="005A6716"/>
    <w:rsid w:val="005B09BC"/>
    <w:rsid w:val="005B1837"/>
    <w:rsid w:val="005B1B14"/>
    <w:rsid w:val="005B2222"/>
    <w:rsid w:val="005B2DAD"/>
    <w:rsid w:val="005B75F7"/>
    <w:rsid w:val="005B7D67"/>
    <w:rsid w:val="005C0545"/>
    <w:rsid w:val="005C0A45"/>
    <w:rsid w:val="005C1D9C"/>
    <w:rsid w:val="005C31FC"/>
    <w:rsid w:val="005C4BDA"/>
    <w:rsid w:val="005C6C70"/>
    <w:rsid w:val="005C7D23"/>
    <w:rsid w:val="005D01B5"/>
    <w:rsid w:val="005D078C"/>
    <w:rsid w:val="005D08AF"/>
    <w:rsid w:val="005D09FC"/>
    <w:rsid w:val="005D3A53"/>
    <w:rsid w:val="005D481E"/>
    <w:rsid w:val="005D4F34"/>
    <w:rsid w:val="005D6D4C"/>
    <w:rsid w:val="005D7541"/>
    <w:rsid w:val="005E5071"/>
    <w:rsid w:val="005E64C5"/>
    <w:rsid w:val="005F0569"/>
    <w:rsid w:val="005F29CB"/>
    <w:rsid w:val="005F4A19"/>
    <w:rsid w:val="005F5B88"/>
    <w:rsid w:val="005F68DA"/>
    <w:rsid w:val="00600769"/>
    <w:rsid w:val="006042B3"/>
    <w:rsid w:val="0060444F"/>
    <w:rsid w:val="0060547B"/>
    <w:rsid w:val="006059C8"/>
    <w:rsid w:val="006060BE"/>
    <w:rsid w:val="00606606"/>
    <w:rsid w:val="006072B0"/>
    <w:rsid w:val="00607B9B"/>
    <w:rsid w:val="006100EA"/>
    <w:rsid w:val="00610298"/>
    <w:rsid w:val="00610521"/>
    <w:rsid w:val="00610A82"/>
    <w:rsid w:val="00610C25"/>
    <w:rsid w:val="006134FA"/>
    <w:rsid w:val="00613D8D"/>
    <w:rsid w:val="00614153"/>
    <w:rsid w:val="00614402"/>
    <w:rsid w:val="00616636"/>
    <w:rsid w:val="006200A7"/>
    <w:rsid w:val="00620E03"/>
    <w:rsid w:val="0062177D"/>
    <w:rsid w:val="00622625"/>
    <w:rsid w:val="00624183"/>
    <w:rsid w:val="0062424F"/>
    <w:rsid w:val="00625CA4"/>
    <w:rsid w:val="00625F04"/>
    <w:rsid w:val="00627B80"/>
    <w:rsid w:val="006308DE"/>
    <w:rsid w:val="00631A9A"/>
    <w:rsid w:val="00631FAE"/>
    <w:rsid w:val="00633062"/>
    <w:rsid w:val="00633803"/>
    <w:rsid w:val="006340FA"/>
    <w:rsid w:val="00634563"/>
    <w:rsid w:val="00637139"/>
    <w:rsid w:val="00640595"/>
    <w:rsid w:val="006406EA"/>
    <w:rsid w:val="0064085C"/>
    <w:rsid w:val="00640B9E"/>
    <w:rsid w:val="00640D14"/>
    <w:rsid w:val="006445E4"/>
    <w:rsid w:val="00644869"/>
    <w:rsid w:val="00645530"/>
    <w:rsid w:val="00645BFC"/>
    <w:rsid w:val="00646BA1"/>
    <w:rsid w:val="00647FCF"/>
    <w:rsid w:val="00650F38"/>
    <w:rsid w:val="00652682"/>
    <w:rsid w:val="00653A8D"/>
    <w:rsid w:val="006541C4"/>
    <w:rsid w:val="00654362"/>
    <w:rsid w:val="00655234"/>
    <w:rsid w:val="00655A8B"/>
    <w:rsid w:val="00655B3C"/>
    <w:rsid w:val="00657100"/>
    <w:rsid w:val="006572DF"/>
    <w:rsid w:val="00657318"/>
    <w:rsid w:val="006616C4"/>
    <w:rsid w:val="00661BD0"/>
    <w:rsid w:val="00662054"/>
    <w:rsid w:val="00662487"/>
    <w:rsid w:val="00664FD7"/>
    <w:rsid w:val="0066530F"/>
    <w:rsid w:val="0066710C"/>
    <w:rsid w:val="00670855"/>
    <w:rsid w:val="0067099F"/>
    <w:rsid w:val="00670DAC"/>
    <w:rsid w:val="00671EF3"/>
    <w:rsid w:val="00672564"/>
    <w:rsid w:val="0067293A"/>
    <w:rsid w:val="00672CAB"/>
    <w:rsid w:val="00673068"/>
    <w:rsid w:val="0067352B"/>
    <w:rsid w:val="00673CBA"/>
    <w:rsid w:val="006746FD"/>
    <w:rsid w:val="006755AA"/>
    <w:rsid w:val="00675A5A"/>
    <w:rsid w:val="00676AFD"/>
    <w:rsid w:val="006773A7"/>
    <w:rsid w:val="006806C9"/>
    <w:rsid w:val="0068085D"/>
    <w:rsid w:val="00681A7E"/>
    <w:rsid w:val="00681F01"/>
    <w:rsid w:val="00682152"/>
    <w:rsid w:val="006832D0"/>
    <w:rsid w:val="00685153"/>
    <w:rsid w:val="00685164"/>
    <w:rsid w:val="00685386"/>
    <w:rsid w:val="00685D35"/>
    <w:rsid w:val="0068618C"/>
    <w:rsid w:val="00686853"/>
    <w:rsid w:val="00691F44"/>
    <w:rsid w:val="006923A8"/>
    <w:rsid w:val="0069242D"/>
    <w:rsid w:val="00693443"/>
    <w:rsid w:val="006936AD"/>
    <w:rsid w:val="00693EB0"/>
    <w:rsid w:val="00693F2F"/>
    <w:rsid w:val="00694BED"/>
    <w:rsid w:val="00694CD8"/>
    <w:rsid w:val="006A1321"/>
    <w:rsid w:val="006A2FB0"/>
    <w:rsid w:val="006A3AA7"/>
    <w:rsid w:val="006A3D52"/>
    <w:rsid w:val="006A4941"/>
    <w:rsid w:val="006A6F50"/>
    <w:rsid w:val="006A75F1"/>
    <w:rsid w:val="006A7D69"/>
    <w:rsid w:val="006A7EC7"/>
    <w:rsid w:val="006B1C86"/>
    <w:rsid w:val="006B2487"/>
    <w:rsid w:val="006B26DB"/>
    <w:rsid w:val="006B2CFE"/>
    <w:rsid w:val="006B4792"/>
    <w:rsid w:val="006B6E77"/>
    <w:rsid w:val="006B71B6"/>
    <w:rsid w:val="006B74A2"/>
    <w:rsid w:val="006C083C"/>
    <w:rsid w:val="006C258B"/>
    <w:rsid w:val="006C2D3E"/>
    <w:rsid w:val="006C45D6"/>
    <w:rsid w:val="006C4986"/>
    <w:rsid w:val="006C4C00"/>
    <w:rsid w:val="006C5BBF"/>
    <w:rsid w:val="006C5F0C"/>
    <w:rsid w:val="006D0A57"/>
    <w:rsid w:val="006D1672"/>
    <w:rsid w:val="006D22A3"/>
    <w:rsid w:val="006D2C5B"/>
    <w:rsid w:val="006D3115"/>
    <w:rsid w:val="006D4424"/>
    <w:rsid w:val="006D4843"/>
    <w:rsid w:val="006D6618"/>
    <w:rsid w:val="006E148C"/>
    <w:rsid w:val="006E15AB"/>
    <w:rsid w:val="006E18C1"/>
    <w:rsid w:val="006E1A22"/>
    <w:rsid w:val="006E1DE0"/>
    <w:rsid w:val="006E23E6"/>
    <w:rsid w:val="006E3878"/>
    <w:rsid w:val="006E38A9"/>
    <w:rsid w:val="006E3F40"/>
    <w:rsid w:val="006E70E5"/>
    <w:rsid w:val="006F02FA"/>
    <w:rsid w:val="006F045A"/>
    <w:rsid w:val="006F1F31"/>
    <w:rsid w:val="006F20CE"/>
    <w:rsid w:val="006F276D"/>
    <w:rsid w:val="006F4C26"/>
    <w:rsid w:val="006F5CDF"/>
    <w:rsid w:val="007004F1"/>
    <w:rsid w:val="007006DC"/>
    <w:rsid w:val="00701350"/>
    <w:rsid w:val="00701E53"/>
    <w:rsid w:val="0070231F"/>
    <w:rsid w:val="00702E58"/>
    <w:rsid w:val="00703118"/>
    <w:rsid w:val="007038B8"/>
    <w:rsid w:val="0070407B"/>
    <w:rsid w:val="00706E14"/>
    <w:rsid w:val="00711E13"/>
    <w:rsid w:val="007132E1"/>
    <w:rsid w:val="007153B8"/>
    <w:rsid w:val="007173F5"/>
    <w:rsid w:val="00720A07"/>
    <w:rsid w:val="007215A6"/>
    <w:rsid w:val="00721806"/>
    <w:rsid w:val="0072306B"/>
    <w:rsid w:val="00723071"/>
    <w:rsid w:val="00723292"/>
    <w:rsid w:val="00723DCA"/>
    <w:rsid w:val="007243F5"/>
    <w:rsid w:val="007279B8"/>
    <w:rsid w:val="00727B63"/>
    <w:rsid w:val="00727FD5"/>
    <w:rsid w:val="007316B4"/>
    <w:rsid w:val="0073369A"/>
    <w:rsid w:val="00735261"/>
    <w:rsid w:val="00735B50"/>
    <w:rsid w:val="00736DCD"/>
    <w:rsid w:val="00736E71"/>
    <w:rsid w:val="00741004"/>
    <w:rsid w:val="00741324"/>
    <w:rsid w:val="00741B2D"/>
    <w:rsid w:val="00742975"/>
    <w:rsid w:val="00742C3C"/>
    <w:rsid w:val="00742E38"/>
    <w:rsid w:val="00744189"/>
    <w:rsid w:val="00750780"/>
    <w:rsid w:val="00750BA4"/>
    <w:rsid w:val="00752564"/>
    <w:rsid w:val="00753758"/>
    <w:rsid w:val="00754581"/>
    <w:rsid w:val="00754ACF"/>
    <w:rsid w:val="00755B3F"/>
    <w:rsid w:val="0076184F"/>
    <w:rsid w:val="00764E04"/>
    <w:rsid w:val="0076505C"/>
    <w:rsid w:val="00765B86"/>
    <w:rsid w:val="00766BE4"/>
    <w:rsid w:val="00767775"/>
    <w:rsid w:val="0077064B"/>
    <w:rsid w:val="00773730"/>
    <w:rsid w:val="0077445E"/>
    <w:rsid w:val="0077523F"/>
    <w:rsid w:val="00775297"/>
    <w:rsid w:val="00775BA2"/>
    <w:rsid w:val="00776331"/>
    <w:rsid w:val="0077668B"/>
    <w:rsid w:val="00776B5E"/>
    <w:rsid w:val="00776FFF"/>
    <w:rsid w:val="007776DF"/>
    <w:rsid w:val="007777E1"/>
    <w:rsid w:val="00777A61"/>
    <w:rsid w:val="007802F6"/>
    <w:rsid w:val="00780801"/>
    <w:rsid w:val="00781EFA"/>
    <w:rsid w:val="00782772"/>
    <w:rsid w:val="00782CBD"/>
    <w:rsid w:val="0078388F"/>
    <w:rsid w:val="00783FBE"/>
    <w:rsid w:val="00786716"/>
    <w:rsid w:val="00787357"/>
    <w:rsid w:val="0078745A"/>
    <w:rsid w:val="00790AF7"/>
    <w:rsid w:val="00792553"/>
    <w:rsid w:val="007928A3"/>
    <w:rsid w:val="00792E95"/>
    <w:rsid w:val="007940C3"/>
    <w:rsid w:val="00795B57"/>
    <w:rsid w:val="007965DD"/>
    <w:rsid w:val="00796C7F"/>
    <w:rsid w:val="00797C0C"/>
    <w:rsid w:val="007A1E89"/>
    <w:rsid w:val="007A23E1"/>
    <w:rsid w:val="007A385E"/>
    <w:rsid w:val="007A39EF"/>
    <w:rsid w:val="007A3A93"/>
    <w:rsid w:val="007A3CBA"/>
    <w:rsid w:val="007A6EB7"/>
    <w:rsid w:val="007B0908"/>
    <w:rsid w:val="007B1C88"/>
    <w:rsid w:val="007B4591"/>
    <w:rsid w:val="007B47F0"/>
    <w:rsid w:val="007B4BD9"/>
    <w:rsid w:val="007C01FF"/>
    <w:rsid w:val="007C0BF3"/>
    <w:rsid w:val="007C1AF7"/>
    <w:rsid w:val="007C2A39"/>
    <w:rsid w:val="007C312D"/>
    <w:rsid w:val="007C37B5"/>
    <w:rsid w:val="007C5988"/>
    <w:rsid w:val="007C6E0A"/>
    <w:rsid w:val="007C7E4C"/>
    <w:rsid w:val="007D0302"/>
    <w:rsid w:val="007D1029"/>
    <w:rsid w:val="007D1551"/>
    <w:rsid w:val="007D19E4"/>
    <w:rsid w:val="007D261D"/>
    <w:rsid w:val="007D39B5"/>
    <w:rsid w:val="007D3A3E"/>
    <w:rsid w:val="007D3A41"/>
    <w:rsid w:val="007D3C88"/>
    <w:rsid w:val="007D5201"/>
    <w:rsid w:val="007D7000"/>
    <w:rsid w:val="007D708A"/>
    <w:rsid w:val="007E0A17"/>
    <w:rsid w:val="007E0AF2"/>
    <w:rsid w:val="007E1B90"/>
    <w:rsid w:val="007E4A12"/>
    <w:rsid w:val="007E6375"/>
    <w:rsid w:val="007E64BE"/>
    <w:rsid w:val="007F15B2"/>
    <w:rsid w:val="007F2A32"/>
    <w:rsid w:val="007F346E"/>
    <w:rsid w:val="007F3648"/>
    <w:rsid w:val="007F3999"/>
    <w:rsid w:val="007F3AAD"/>
    <w:rsid w:val="007F4875"/>
    <w:rsid w:val="007F5250"/>
    <w:rsid w:val="007F54FF"/>
    <w:rsid w:val="007F5615"/>
    <w:rsid w:val="007F5663"/>
    <w:rsid w:val="007F5E73"/>
    <w:rsid w:val="007F6CBD"/>
    <w:rsid w:val="0080139A"/>
    <w:rsid w:val="00802C64"/>
    <w:rsid w:val="00803261"/>
    <w:rsid w:val="00810339"/>
    <w:rsid w:val="00811B60"/>
    <w:rsid w:val="00811E2F"/>
    <w:rsid w:val="00812938"/>
    <w:rsid w:val="00812C91"/>
    <w:rsid w:val="00812E2B"/>
    <w:rsid w:val="0081583F"/>
    <w:rsid w:val="00817B26"/>
    <w:rsid w:val="008203AF"/>
    <w:rsid w:val="00821209"/>
    <w:rsid w:val="0082201D"/>
    <w:rsid w:val="008237CA"/>
    <w:rsid w:val="008239A4"/>
    <w:rsid w:val="008240FF"/>
    <w:rsid w:val="0082666C"/>
    <w:rsid w:val="0082667F"/>
    <w:rsid w:val="00827A64"/>
    <w:rsid w:val="00827C61"/>
    <w:rsid w:val="00827D5B"/>
    <w:rsid w:val="008300F3"/>
    <w:rsid w:val="00830EF6"/>
    <w:rsid w:val="00832A37"/>
    <w:rsid w:val="00832C14"/>
    <w:rsid w:val="00833077"/>
    <w:rsid w:val="00834FF0"/>
    <w:rsid w:val="0083571F"/>
    <w:rsid w:val="00835932"/>
    <w:rsid w:val="00836D6E"/>
    <w:rsid w:val="0083789B"/>
    <w:rsid w:val="008402D2"/>
    <w:rsid w:val="008403E3"/>
    <w:rsid w:val="008404DF"/>
    <w:rsid w:val="008449C0"/>
    <w:rsid w:val="00844AB3"/>
    <w:rsid w:val="008461BD"/>
    <w:rsid w:val="00846499"/>
    <w:rsid w:val="00846572"/>
    <w:rsid w:val="0084669F"/>
    <w:rsid w:val="00850413"/>
    <w:rsid w:val="00851D20"/>
    <w:rsid w:val="00852D5E"/>
    <w:rsid w:val="00853AC6"/>
    <w:rsid w:val="0085488E"/>
    <w:rsid w:val="00855F1D"/>
    <w:rsid w:val="00857F2B"/>
    <w:rsid w:val="00860579"/>
    <w:rsid w:val="0086082B"/>
    <w:rsid w:val="00860884"/>
    <w:rsid w:val="00860F4D"/>
    <w:rsid w:val="00861397"/>
    <w:rsid w:val="0086229A"/>
    <w:rsid w:val="00862807"/>
    <w:rsid w:val="00862AFA"/>
    <w:rsid w:val="00862DF8"/>
    <w:rsid w:val="0086377C"/>
    <w:rsid w:val="00865AD6"/>
    <w:rsid w:val="00866C61"/>
    <w:rsid w:val="008702B0"/>
    <w:rsid w:val="00870454"/>
    <w:rsid w:val="008711E3"/>
    <w:rsid w:val="00871A42"/>
    <w:rsid w:val="008736D1"/>
    <w:rsid w:val="00875D9B"/>
    <w:rsid w:val="008766CB"/>
    <w:rsid w:val="00876929"/>
    <w:rsid w:val="0087787F"/>
    <w:rsid w:val="00880613"/>
    <w:rsid w:val="00881C60"/>
    <w:rsid w:val="00882C48"/>
    <w:rsid w:val="00882FDE"/>
    <w:rsid w:val="0088399D"/>
    <w:rsid w:val="00884644"/>
    <w:rsid w:val="008850BC"/>
    <w:rsid w:val="008854CB"/>
    <w:rsid w:val="008864AE"/>
    <w:rsid w:val="00886758"/>
    <w:rsid w:val="00894549"/>
    <w:rsid w:val="00895133"/>
    <w:rsid w:val="00895ADF"/>
    <w:rsid w:val="0089676F"/>
    <w:rsid w:val="00896FE4"/>
    <w:rsid w:val="008A058A"/>
    <w:rsid w:val="008A0659"/>
    <w:rsid w:val="008A0B4A"/>
    <w:rsid w:val="008A0D26"/>
    <w:rsid w:val="008A35AD"/>
    <w:rsid w:val="008A3D2C"/>
    <w:rsid w:val="008B0DA1"/>
    <w:rsid w:val="008B136B"/>
    <w:rsid w:val="008B1CF1"/>
    <w:rsid w:val="008B21C9"/>
    <w:rsid w:val="008B2242"/>
    <w:rsid w:val="008B29CF"/>
    <w:rsid w:val="008B314A"/>
    <w:rsid w:val="008B3D80"/>
    <w:rsid w:val="008B506B"/>
    <w:rsid w:val="008B5B6A"/>
    <w:rsid w:val="008B79C0"/>
    <w:rsid w:val="008B7DCC"/>
    <w:rsid w:val="008C2704"/>
    <w:rsid w:val="008C2C16"/>
    <w:rsid w:val="008C46E9"/>
    <w:rsid w:val="008C479D"/>
    <w:rsid w:val="008C56D2"/>
    <w:rsid w:val="008C7697"/>
    <w:rsid w:val="008D1433"/>
    <w:rsid w:val="008D2524"/>
    <w:rsid w:val="008D418C"/>
    <w:rsid w:val="008D49F6"/>
    <w:rsid w:val="008D4BD6"/>
    <w:rsid w:val="008D5873"/>
    <w:rsid w:val="008D5D22"/>
    <w:rsid w:val="008D65B7"/>
    <w:rsid w:val="008E010C"/>
    <w:rsid w:val="008E0F8F"/>
    <w:rsid w:val="008E2960"/>
    <w:rsid w:val="008E2998"/>
    <w:rsid w:val="008E307F"/>
    <w:rsid w:val="008E376E"/>
    <w:rsid w:val="008E479E"/>
    <w:rsid w:val="008E5A8F"/>
    <w:rsid w:val="008E5F33"/>
    <w:rsid w:val="008F0E0C"/>
    <w:rsid w:val="008F189F"/>
    <w:rsid w:val="008F19FE"/>
    <w:rsid w:val="008F1BA7"/>
    <w:rsid w:val="008F1C63"/>
    <w:rsid w:val="008F26E3"/>
    <w:rsid w:val="008F3141"/>
    <w:rsid w:val="008F466D"/>
    <w:rsid w:val="008F4EE2"/>
    <w:rsid w:val="008F53C5"/>
    <w:rsid w:val="008F5B26"/>
    <w:rsid w:val="008F658A"/>
    <w:rsid w:val="008F679B"/>
    <w:rsid w:val="008F72BE"/>
    <w:rsid w:val="00901049"/>
    <w:rsid w:val="00901A56"/>
    <w:rsid w:val="0090321C"/>
    <w:rsid w:val="0090376C"/>
    <w:rsid w:val="00903CAD"/>
    <w:rsid w:val="00904821"/>
    <w:rsid w:val="00905B03"/>
    <w:rsid w:val="00907C85"/>
    <w:rsid w:val="00907D6A"/>
    <w:rsid w:val="00910EEB"/>
    <w:rsid w:val="009120B7"/>
    <w:rsid w:val="00913023"/>
    <w:rsid w:val="00913201"/>
    <w:rsid w:val="00916063"/>
    <w:rsid w:val="009163F1"/>
    <w:rsid w:val="009164B4"/>
    <w:rsid w:val="009173CC"/>
    <w:rsid w:val="00920E08"/>
    <w:rsid w:val="0092157A"/>
    <w:rsid w:val="00921BE0"/>
    <w:rsid w:val="00922C84"/>
    <w:rsid w:val="00923053"/>
    <w:rsid w:val="00923EF9"/>
    <w:rsid w:val="00924BD3"/>
    <w:rsid w:val="00924EBC"/>
    <w:rsid w:val="00925DDD"/>
    <w:rsid w:val="00926529"/>
    <w:rsid w:val="009276C7"/>
    <w:rsid w:val="009278D3"/>
    <w:rsid w:val="00930186"/>
    <w:rsid w:val="00930264"/>
    <w:rsid w:val="009312A8"/>
    <w:rsid w:val="00931C41"/>
    <w:rsid w:val="00933962"/>
    <w:rsid w:val="00933C7F"/>
    <w:rsid w:val="00933FB3"/>
    <w:rsid w:val="009345C4"/>
    <w:rsid w:val="00934BBC"/>
    <w:rsid w:val="00934C8A"/>
    <w:rsid w:val="00936902"/>
    <w:rsid w:val="00936F7C"/>
    <w:rsid w:val="00937C74"/>
    <w:rsid w:val="00941051"/>
    <w:rsid w:val="009415CF"/>
    <w:rsid w:val="00942804"/>
    <w:rsid w:val="0094358F"/>
    <w:rsid w:val="009438FF"/>
    <w:rsid w:val="0094499C"/>
    <w:rsid w:val="00944C26"/>
    <w:rsid w:val="0094556C"/>
    <w:rsid w:val="00945A24"/>
    <w:rsid w:val="00946CA8"/>
    <w:rsid w:val="009470A2"/>
    <w:rsid w:val="00947639"/>
    <w:rsid w:val="00950AC8"/>
    <w:rsid w:val="0095168D"/>
    <w:rsid w:val="00952024"/>
    <w:rsid w:val="00952A6C"/>
    <w:rsid w:val="00952EB3"/>
    <w:rsid w:val="0095366C"/>
    <w:rsid w:val="009536D7"/>
    <w:rsid w:val="009566E5"/>
    <w:rsid w:val="009576AB"/>
    <w:rsid w:val="00960425"/>
    <w:rsid w:val="009608AF"/>
    <w:rsid w:val="00960D8A"/>
    <w:rsid w:val="00962142"/>
    <w:rsid w:val="00962D5F"/>
    <w:rsid w:val="00962ED2"/>
    <w:rsid w:val="00963264"/>
    <w:rsid w:val="009649D1"/>
    <w:rsid w:val="00965897"/>
    <w:rsid w:val="00966F49"/>
    <w:rsid w:val="009674AE"/>
    <w:rsid w:val="009678EC"/>
    <w:rsid w:val="0097172A"/>
    <w:rsid w:val="009721DC"/>
    <w:rsid w:val="009729AC"/>
    <w:rsid w:val="009739E5"/>
    <w:rsid w:val="0097432F"/>
    <w:rsid w:val="00974FEF"/>
    <w:rsid w:val="00975881"/>
    <w:rsid w:val="009769E3"/>
    <w:rsid w:val="00980032"/>
    <w:rsid w:val="00980700"/>
    <w:rsid w:val="00980831"/>
    <w:rsid w:val="00980E00"/>
    <w:rsid w:val="009814D5"/>
    <w:rsid w:val="00984056"/>
    <w:rsid w:val="009850A5"/>
    <w:rsid w:val="0098557E"/>
    <w:rsid w:val="00986132"/>
    <w:rsid w:val="00987036"/>
    <w:rsid w:val="00987488"/>
    <w:rsid w:val="0098758F"/>
    <w:rsid w:val="00992BB1"/>
    <w:rsid w:val="00992C25"/>
    <w:rsid w:val="00993312"/>
    <w:rsid w:val="0099457F"/>
    <w:rsid w:val="00995C8C"/>
    <w:rsid w:val="00996962"/>
    <w:rsid w:val="00997D23"/>
    <w:rsid w:val="009A02CF"/>
    <w:rsid w:val="009A1090"/>
    <w:rsid w:val="009A1AD0"/>
    <w:rsid w:val="009A26EE"/>
    <w:rsid w:val="009A2713"/>
    <w:rsid w:val="009A3747"/>
    <w:rsid w:val="009A7BD6"/>
    <w:rsid w:val="009B0895"/>
    <w:rsid w:val="009B1210"/>
    <w:rsid w:val="009B1372"/>
    <w:rsid w:val="009B190F"/>
    <w:rsid w:val="009B1E7B"/>
    <w:rsid w:val="009B1FDA"/>
    <w:rsid w:val="009B22F3"/>
    <w:rsid w:val="009B2665"/>
    <w:rsid w:val="009B3354"/>
    <w:rsid w:val="009B5906"/>
    <w:rsid w:val="009B5F39"/>
    <w:rsid w:val="009B62C8"/>
    <w:rsid w:val="009B7FAA"/>
    <w:rsid w:val="009C0333"/>
    <w:rsid w:val="009C040C"/>
    <w:rsid w:val="009C0B60"/>
    <w:rsid w:val="009C13A1"/>
    <w:rsid w:val="009C19E2"/>
    <w:rsid w:val="009C1C0F"/>
    <w:rsid w:val="009C2E58"/>
    <w:rsid w:val="009C3F8A"/>
    <w:rsid w:val="009C3FB8"/>
    <w:rsid w:val="009C416E"/>
    <w:rsid w:val="009C48D9"/>
    <w:rsid w:val="009C4ABF"/>
    <w:rsid w:val="009C4BAB"/>
    <w:rsid w:val="009C4DAC"/>
    <w:rsid w:val="009C5F28"/>
    <w:rsid w:val="009C7180"/>
    <w:rsid w:val="009C71FD"/>
    <w:rsid w:val="009D0356"/>
    <w:rsid w:val="009D168E"/>
    <w:rsid w:val="009D2C33"/>
    <w:rsid w:val="009D4F61"/>
    <w:rsid w:val="009D62D4"/>
    <w:rsid w:val="009E0EE3"/>
    <w:rsid w:val="009E0F8F"/>
    <w:rsid w:val="009E122C"/>
    <w:rsid w:val="009E627B"/>
    <w:rsid w:val="009E6336"/>
    <w:rsid w:val="009E78ED"/>
    <w:rsid w:val="009F004B"/>
    <w:rsid w:val="009F0907"/>
    <w:rsid w:val="009F2226"/>
    <w:rsid w:val="009F232E"/>
    <w:rsid w:val="009F29E3"/>
    <w:rsid w:val="009F31EE"/>
    <w:rsid w:val="009F5526"/>
    <w:rsid w:val="009F5A01"/>
    <w:rsid w:val="009F7547"/>
    <w:rsid w:val="009F7F95"/>
    <w:rsid w:val="00A005B4"/>
    <w:rsid w:val="00A01A55"/>
    <w:rsid w:val="00A04941"/>
    <w:rsid w:val="00A04FDA"/>
    <w:rsid w:val="00A05F10"/>
    <w:rsid w:val="00A0762B"/>
    <w:rsid w:val="00A11004"/>
    <w:rsid w:val="00A1116F"/>
    <w:rsid w:val="00A12572"/>
    <w:rsid w:val="00A12D9B"/>
    <w:rsid w:val="00A205B2"/>
    <w:rsid w:val="00A21188"/>
    <w:rsid w:val="00A217DF"/>
    <w:rsid w:val="00A2239D"/>
    <w:rsid w:val="00A2283B"/>
    <w:rsid w:val="00A22B0A"/>
    <w:rsid w:val="00A23DE6"/>
    <w:rsid w:val="00A27E27"/>
    <w:rsid w:val="00A3029F"/>
    <w:rsid w:val="00A306E8"/>
    <w:rsid w:val="00A30E25"/>
    <w:rsid w:val="00A31430"/>
    <w:rsid w:val="00A33F88"/>
    <w:rsid w:val="00A35571"/>
    <w:rsid w:val="00A402C0"/>
    <w:rsid w:val="00A41167"/>
    <w:rsid w:val="00A415BE"/>
    <w:rsid w:val="00A415D7"/>
    <w:rsid w:val="00A42C58"/>
    <w:rsid w:val="00A43996"/>
    <w:rsid w:val="00A45163"/>
    <w:rsid w:val="00A453BD"/>
    <w:rsid w:val="00A456CA"/>
    <w:rsid w:val="00A45BE4"/>
    <w:rsid w:val="00A45C5F"/>
    <w:rsid w:val="00A467B0"/>
    <w:rsid w:val="00A47C13"/>
    <w:rsid w:val="00A47DAF"/>
    <w:rsid w:val="00A47E00"/>
    <w:rsid w:val="00A50A3D"/>
    <w:rsid w:val="00A51807"/>
    <w:rsid w:val="00A51BD5"/>
    <w:rsid w:val="00A52D02"/>
    <w:rsid w:val="00A53BFD"/>
    <w:rsid w:val="00A54537"/>
    <w:rsid w:val="00A56E10"/>
    <w:rsid w:val="00A577C1"/>
    <w:rsid w:val="00A579BE"/>
    <w:rsid w:val="00A64C79"/>
    <w:rsid w:val="00A657C5"/>
    <w:rsid w:val="00A67CAF"/>
    <w:rsid w:val="00A70049"/>
    <w:rsid w:val="00A70614"/>
    <w:rsid w:val="00A70B2E"/>
    <w:rsid w:val="00A71AC9"/>
    <w:rsid w:val="00A72D51"/>
    <w:rsid w:val="00A731C1"/>
    <w:rsid w:val="00A731CF"/>
    <w:rsid w:val="00A7417A"/>
    <w:rsid w:val="00A74B50"/>
    <w:rsid w:val="00A76C93"/>
    <w:rsid w:val="00A770CC"/>
    <w:rsid w:val="00A80FAB"/>
    <w:rsid w:val="00A873DB"/>
    <w:rsid w:val="00A878B2"/>
    <w:rsid w:val="00A90A08"/>
    <w:rsid w:val="00A90C00"/>
    <w:rsid w:val="00A91BD3"/>
    <w:rsid w:val="00A9269A"/>
    <w:rsid w:val="00A9483F"/>
    <w:rsid w:val="00A96390"/>
    <w:rsid w:val="00A96F97"/>
    <w:rsid w:val="00A9738E"/>
    <w:rsid w:val="00AA01E4"/>
    <w:rsid w:val="00AA0AC2"/>
    <w:rsid w:val="00AA251D"/>
    <w:rsid w:val="00AA2639"/>
    <w:rsid w:val="00AA2983"/>
    <w:rsid w:val="00AA34C0"/>
    <w:rsid w:val="00AA3E0A"/>
    <w:rsid w:val="00AA3E94"/>
    <w:rsid w:val="00AA4275"/>
    <w:rsid w:val="00AA51CB"/>
    <w:rsid w:val="00AA7100"/>
    <w:rsid w:val="00AB0788"/>
    <w:rsid w:val="00AB090A"/>
    <w:rsid w:val="00AB0F72"/>
    <w:rsid w:val="00AB153D"/>
    <w:rsid w:val="00AB1576"/>
    <w:rsid w:val="00AB37A2"/>
    <w:rsid w:val="00AB4A90"/>
    <w:rsid w:val="00AB4D3E"/>
    <w:rsid w:val="00AB5333"/>
    <w:rsid w:val="00AB6D43"/>
    <w:rsid w:val="00AC18C4"/>
    <w:rsid w:val="00AC1C0B"/>
    <w:rsid w:val="00AC221D"/>
    <w:rsid w:val="00AC2DBC"/>
    <w:rsid w:val="00AC330D"/>
    <w:rsid w:val="00AC34DD"/>
    <w:rsid w:val="00AC4B65"/>
    <w:rsid w:val="00AC4D19"/>
    <w:rsid w:val="00AC4D47"/>
    <w:rsid w:val="00AC6BE5"/>
    <w:rsid w:val="00AD18E8"/>
    <w:rsid w:val="00AD1EB1"/>
    <w:rsid w:val="00AD364B"/>
    <w:rsid w:val="00AD38AB"/>
    <w:rsid w:val="00AD48DC"/>
    <w:rsid w:val="00AD4AD4"/>
    <w:rsid w:val="00AD51A9"/>
    <w:rsid w:val="00AD5222"/>
    <w:rsid w:val="00AD56EF"/>
    <w:rsid w:val="00AD57C3"/>
    <w:rsid w:val="00AD59A9"/>
    <w:rsid w:val="00AD5DAC"/>
    <w:rsid w:val="00AD63D2"/>
    <w:rsid w:val="00AD6EDD"/>
    <w:rsid w:val="00AD71D9"/>
    <w:rsid w:val="00AE3C04"/>
    <w:rsid w:val="00AE434D"/>
    <w:rsid w:val="00AE4504"/>
    <w:rsid w:val="00AE4CC0"/>
    <w:rsid w:val="00AE6CC5"/>
    <w:rsid w:val="00AE6E01"/>
    <w:rsid w:val="00AE7687"/>
    <w:rsid w:val="00AF07CC"/>
    <w:rsid w:val="00AF090A"/>
    <w:rsid w:val="00AF18EC"/>
    <w:rsid w:val="00AF1D74"/>
    <w:rsid w:val="00AF1EE3"/>
    <w:rsid w:val="00AF218E"/>
    <w:rsid w:val="00AF322B"/>
    <w:rsid w:val="00AF32C9"/>
    <w:rsid w:val="00AF4FDE"/>
    <w:rsid w:val="00AF51BD"/>
    <w:rsid w:val="00AF5475"/>
    <w:rsid w:val="00AF5FE8"/>
    <w:rsid w:val="00AF6FBA"/>
    <w:rsid w:val="00AF7102"/>
    <w:rsid w:val="00AF7AD4"/>
    <w:rsid w:val="00B00CCF"/>
    <w:rsid w:val="00B03FAD"/>
    <w:rsid w:val="00B041F8"/>
    <w:rsid w:val="00B04427"/>
    <w:rsid w:val="00B04FFA"/>
    <w:rsid w:val="00B05BCD"/>
    <w:rsid w:val="00B06071"/>
    <w:rsid w:val="00B10D09"/>
    <w:rsid w:val="00B1127D"/>
    <w:rsid w:val="00B11336"/>
    <w:rsid w:val="00B11346"/>
    <w:rsid w:val="00B11635"/>
    <w:rsid w:val="00B1247B"/>
    <w:rsid w:val="00B13434"/>
    <w:rsid w:val="00B1355B"/>
    <w:rsid w:val="00B1356C"/>
    <w:rsid w:val="00B13A03"/>
    <w:rsid w:val="00B13AB3"/>
    <w:rsid w:val="00B16521"/>
    <w:rsid w:val="00B17A51"/>
    <w:rsid w:val="00B17E51"/>
    <w:rsid w:val="00B17E83"/>
    <w:rsid w:val="00B17F8B"/>
    <w:rsid w:val="00B212A9"/>
    <w:rsid w:val="00B2134C"/>
    <w:rsid w:val="00B21F00"/>
    <w:rsid w:val="00B2225D"/>
    <w:rsid w:val="00B24315"/>
    <w:rsid w:val="00B24D30"/>
    <w:rsid w:val="00B25AAB"/>
    <w:rsid w:val="00B27396"/>
    <w:rsid w:val="00B30DA1"/>
    <w:rsid w:val="00B31517"/>
    <w:rsid w:val="00B34DFA"/>
    <w:rsid w:val="00B34FB4"/>
    <w:rsid w:val="00B360A8"/>
    <w:rsid w:val="00B36A48"/>
    <w:rsid w:val="00B36BE6"/>
    <w:rsid w:val="00B37138"/>
    <w:rsid w:val="00B376BD"/>
    <w:rsid w:val="00B41141"/>
    <w:rsid w:val="00B42134"/>
    <w:rsid w:val="00B43F22"/>
    <w:rsid w:val="00B44532"/>
    <w:rsid w:val="00B44A6F"/>
    <w:rsid w:val="00B46802"/>
    <w:rsid w:val="00B47B74"/>
    <w:rsid w:val="00B47C42"/>
    <w:rsid w:val="00B47D90"/>
    <w:rsid w:val="00B50A75"/>
    <w:rsid w:val="00B50A9B"/>
    <w:rsid w:val="00B50E3F"/>
    <w:rsid w:val="00B51509"/>
    <w:rsid w:val="00B51EDD"/>
    <w:rsid w:val="00B526AF"/>
    <w:rsid w:val="00B532AE"/>
    <w:rsid w:val="00B534DC"/>
    <w:rsid w:val="00B551EE"/>
    <w:rsid w:val="00B5551F"/>
    <w:rsid w:val="00B5576A"/>
    <w:rsid w:val="00B57287"/>
    <w:rsid w:val="00B57EBE"/>
    <w:rsid w:val="00B609F5"/>
    <w:rsid w:val="00B61F85"/>
    <w:rsid w:val="00B64D49"/>
    <w:rsid w:val="00B64DA4"/>
    <w:rsid w:val="00B65701"/>
    <w:rsid w:val="00B6582D"/>
    <w:rsid w:val="00B65DD8"/>
    <w:rsid w:val="00B67558"/>
    <w:rsid w:val="00B70388"/>
    <w:rsid w:val="00B70692"/>
    <w:rsid w:val="00B706B6"/>
    <w:rsid w:val="00B7230A"/>
    <w:rsid w:val="00B72F15"/>
    <w:rsid w:val="00B7337F"/>
    <w:rsid w:val="00B7344B"/>
    <w:rsid w:val="00B74BB3"/>
    <w:rsid w:val="00B75112"/>
    <w:rsid w:val="00B758BA"/>
    <w:rsid w:val="00B771F6"/>
    <w:rsid w:val="00B77BCB"/>
    <w:rsid w:val="00B80F01"/>
    <w:rsid w:val="00B810FA"/>
    <w:rsid w:val="00B82BB1"/>
    <w:rsid w:val="00B8415C"/>
    <w:rsid w:val="00B855C7"/>
    <w:rsid w:val="00B8595A"/>
    <w:rsid w:val="00B85C36"/>
    <w:rsid w:val="00B86238"/>
    <w:rsid w:val="00B86273"/>
    <w:rsid w:val="00B86826"/>
    <w:rsid w:val="00B91B1E"/>
    <w:rsid w:val="00B92DEE"/>
    <w:rsid w:val="00B95989"/>
    <w:rsid w:val="00B96719"/>
    <w:rsid w:val="00B97243"/>
    <w:rsid w:val="00B97B26"/>
    <w:rsid w:val="00B97CEF"/>
    <w:rsid w:val="00BA1EB3"/>
    <w:rsid w:val="00BA29B6"/>
    <w:rsid w:val="00BA4615"/>
    <w:rsid w:val="00BA4CCC"/>
    <w:rsid w:val="00BA55D4"/>
    <w:rsid w:val="00BA6A51"/>
    <w:rsid w:val="00BA6E65"/>
    <w:rsid w:val="00BA6E68"/>
    <w:rsid w:val="00BA6EB0"/>
    <w:rsid w:val="00BA71D1"/>
    <w:rsid w:val="00BA7D73"/>
    <w:rsid w:val="00BB0A58"/>
    <w:rsid w:val="00BB21E4"/>
    <w:rsid w:val="00BB25F3"/>
    <w:rsid w:val="00BB2D98"/>
    <w:rsid w:val="00BB2E42"/>
    <w:rsid w:val="00BB5EED"/>
    <w:rsid w:val="00BB622B"/>
    <w:rsid w:val="00BB6514"/>
    <w:rsid w:val="00BB73A3"/>
    <w:rsid w:val="00BB752F"/>
    <w:rsid w:val="00BC048D"/>
    <w:rsid w:val="00BC0FDE"/>
    <w:rsid w:val="00BC1B76"/>
    <w:rsid w:val="00BC248A"/>
    <w:rsid w:val="00BC4904"/>
    <w:rsid w:val="00BC4D8C"/>
    <w:rsid w:val="00BC55A2"/>
    <w:rsid w:val="00BC605F"/>
    <w:rsid w:val="00BD02EC"/>
    <w:rsid w:val="00BD0D8A"/>
    <w:rsid w:val="00BD24A5"/>
    <w:rsid w:val="00BD24B3"/>
    <w:rsid w:val="00BD3307"/>
    <w:rsid w:val="00BD462D"/>
    <w:rsid w:val="00BD49E1"/>
    <w:rsid w:val="00BD56ED"/>
    <w:rsid w:val="00BD5BFB"/>
    <w:rsid w:val="00BD63C7"/>
    <w:rsid w:val="00BD7597"/>
    <w:rsid w:val="00BD769B"/>
    <w:rsid w:val="00BD787D"/>
    <w:rsid w:val="00BE0EC0"/>
    <w:rsid w:val="00BE11FB"/>
    <w:rsid w:val="00BE35E8"/>
    <w:rsid w:val="00BE4343"/>
    <w:rsid w:val="00BE44E3"/>
    <w:rsid w:val="00BE49E4"/>
    <w:rsid w:val="00BE5F7C"/>
    <w:rsid w:val="00BE6481"/>
    <w:rsid w:val="00BE7C96"/>
    <w:rsid w:val="00BF1C3A"/>
    <w:rsid w:val="00BF35ED"/>
    <w:rsid w:val="00BF3A6B"/>
    <w:rsid w:val="00BF639B"/>
    <w:rsid w:val="00BF66BB"/>
    <w:rsid w:val="00C01A28"/>
    <w:rsid w:val="00C01AD9"/>
    <w:rsid w:val="00C024ED"/>
    <w:rsid w:val="00C03E50"/>
    <w:rsid w:val="00C043C3"/>
    <w:rsid w:val="00C052A3"/>
    <w:rsid w:val="00C05611"/>
    <w:rsid w:val="00C057A9"/>
    <w:rsid w:val="00C06330"/>
    <w:rsid w:val="00C063C9"/>
    <w:rsid w:val="00C06637"/>
    <w:rsid w:val="00C06EF0"/>
    <w:rsid w:val="00C07A46"/>
    <w:rsid w:val="00C07AEF"/>
    <w:rsid w:val="00C10EA9"/>
    <w:rsid w:val="00C112B8"/>
    <w:rsid w:val="00C11D63"/>
    <w:rsid w:val="00C123AE"/>
    <w:rsid w:val="00C13D06"/>
    <w:rsid w:val="00C14DF5"/>
    <w:rsid w:val="00C160A5"/>
    <w:rsid w:val="00C162EF"/>
    <w:rsid w:val="00C1665D"/>
    <w:rsid w:val="00C16C47"/>
    <w:rsid w:val="00C16D53"/>
    <w:rsid w:val="00C1784B"/>
    <w:rsid w:val="00C240CE"/>
    <w:rsid w:val="00C248EA"/>
    <w:rsid w:val="00C24FEC"/>
    <w:rsid w:val="00C27A36"/>
    <w:rsid w:val="00C321DA"/>
    <w:rsid w:val="00C321DB"/>
    <w:rsid w:val="00C32B9D"/>
    <w:rsid w:val="00C3325A"/>
    <w:rsid w:val="00C33DD9"/>
    <w:rsid w:val="00C33EF2"/>
    <w:rsid w:val="00C33F8D"/>
    <w:rsid w:val="00C34706"/>
    <w:rsid w:val="00C35BDE"/>
    <w:rsid w:val="00C35F66"/>
    <w:rsid w:val="00C3644F"/>
    <w:rsid w:val="00C41855"/>
    <w:rsid w:val="00C41C61"/>
    <w:rsid w:val="00C42200"/>
    <w:rsid w:val="00C436B4"/>
    <w:rsid w:val="00C442AA"/>
    <w:rsid w:val="00C45001"/>
    <w:rsid w:val="00C45288"/>
    <w:rsid w:val="00C45832"/>
    <w:rsid w:val="00C4608F"/>
    <w:rsid w:val="00C5003E"/>
    <w:rsid w:val="00C50AF9"/>
    <w:rsid w:val="00C51BB2"/>
    <w:rsid w:val="00C53B47"/>
    <w:rsid w:val="00C547C5"/>
    <w:rsid w:val="00C55130"/>
    <w:rsid w:val="00C56288"/>
    <w:rsid w:val="00C56289"/>
    <w:rsid w:val="00C56B69"/>
    <w:rsid w:val="00C56F50"/>
    <w:rsid w:val="00C6011B"/>
    <w:rsid w:val="00C60B59"/>
    <w:rsid w:val="00C64D4E"/>
    <w:rsid w:val="00C66DAD"/>
    <w:rsid w:val="00C703B0"/>
    <w:rsid w:val="00C70FA1"/>
    <w:rsid w:val="00C723B0"/>
    <w:rsid w:val="00C725AE"/>
    <w:rsid w:val="00C74906"/>
    <w:rsid w:val="00C74B5A"/>
    <w:rsid w:val="00C75398"/>
    <w:rsid w:val="00C75F51"/>
    <w:rsid w:val="00C76332"/>
    <w:rsid w:val="00C763A0"/>
    <w:rsid w:val="00C764B8"/>
    <w:rsid w:val="00C768B8"/>
    <w:rsid w:val="00C76D34"/>
    <w:rsid w:val="00C83744"/>
    <w:rsid w:val="00C83E79"/>
    <w:rsid w:val="00C87854"/>
    <w:rsid w:val="00C90641"/>
    <w:rsid w:val="00C92C81"/>
    <w:rsid w:val="00C92D0F"/>
    <w:rsid w:val="00C939AA"/>
    <w:rsid w:val="00C94586"/>
    <w:rsid w:val="00C97372"/>
    <w:rsid w:val="00CA030B"/>
    <w:rsid w:val="00CA11F2"/>
    <w:rsid w:val="00CA177E"/>
    <w:rsid w:val="00CA17B6"/>
    <w:rsid w:val="00CA22EC"/>
    <w:rsid w:val="00CA2A45"/>
    <w:rsid w:val="00CA4A44"/>
    <w:rsid w:val="00CA4D08"/>
    <w:rsid w:val="00CA4F51"/>
    <w:rsid w:val="00CA54B7"/>
    <w:rsid w:val="00CA6318"/>
    <w:rsid w:val="00CA65C6"/>
    <w:rsid w:val="00CA6FC2"/>
    <w:rsid w:val="00CA71BA"/>
    <w:rsid w:val="00CA72EB"/>
    <w:rsid w:val="00CA773F"/>
    <w:rsid w:val="00CA7B62"/>
    <w:rsid w:val="00CB12ED"/>
    <w:rsid w:val="00CB2989"/>
    <w:rsid w:val="00CB4356"/>
    <w:rsid w:val="00CB7D09"/>
    <w:rsid w:val="00CC0C70"/>
    <w:rsid w:val="00CC2EFA"/>
    <w:rsid w:val="00CC3A9D"/>
    <w:rsid w:val="00CC3C8A"/>
    <w:rsid w:val="00CC3CC3"/>
    <w:rsid w:val="00CC5C06"/>
    <w:rsid w:val="00CC6142"/>
    <w:rsid w:val="00CC6991"/>
    <w:rsid w:val="00CC72CC"/>
    <w:rsid w:val="00CC73A2"/>
    <w:rsid w:val="00CC78A1"/>
    <w:rsid w:val="00CC7D44"/>
    <w:rsid w:val="00CD0563"/>
    <w:rsid w:val="00CD0D11"/>
    <w:rsid w:val="00CD0E0F"/>
    <w:rsid w:val="00CD4174"/>
    <w:rsid w:val="00CD515F"/>
    <w:rsid w:val="00CD535B"/>
    <w:rsid w:val="00CD605A"/>
    <w:rsid w:val="00CD643B"/>
    <w:rsid w:val="00CD7CDA"/>
    <w:rsid w:val="00CE0975"/>
    <w:rsid w:val="00CE155E"/>
    <w:rsid w:val="00CE1FFD"/>
    <w:rsid w:val="00CE23A3"/>
    <w:rsid w:val="00CE241F"/>
    <w:rsid w:val="00CE24F4"/>
    <w:rsid w:val="00CE330C"/>
    <w:rsid w:val="00CE3425"/>
    <w:rsid w:val="00CE39AE"/>
    <w:rsid w:val="00CE416E"/>
    <w:rsid w:val="00CE429D"/>
    <w:rsid w:val="00CE5000"/>
    <w:rsid w:val="00CE53FB"/>
    <w:rsid w:val="00CE5C12"/>
    <w:rsid w:val="00CE6560"/>
    <w:rsid w:val="00CE7479"/>
    <w:rsid w:val="00CE78F0"/>
    <w:rsid w:val="00CF013A"/>
    <w:rsid w:val="00CF021F"/>
    <w:rsid w:val="00CF097B"/>
    <w:rsid w:val="00CF1353"/>
    <w:rsid w:val="00CF159F"/>
    <w:rsid w:val="00CF3832"/>
    <w:rsid w:val="00CF3D6B"/>
    <w:rsid w:val="00CF477D"/>
    <w:rsid w:val="00CF6358"/>
    <w:rsid w:val="00CF699F"/>
    <w:rsid w:val="00CF6E8E"/>
    <w:rsid w:val="00D02588"/>
    <w:rsid w:val="00D038E8"/>
    <w:rsid w:val="00D03B21"/>
    <w:rsid w:val="00D046D3"/>
    <w:rsid w:val="00D0580F"/>
    <w:rsid w:val="00D05CE2"/>
    <w:rsid w:val="00D07BC9"/>
    <w:rsid w:val="00D10A06"/>
    <w:rsid w:val="00D10A3A"/>
    <w:rsid w:val="00D113A2"/>
    <w:rsid w:val="00D11410"/>
    <w:rsid w:val="00D11613"/>
    <w:rsid w:val="00D143CA"/>
    <w:rsid w:val="00D177B3"/>
    <w:rsid w:val="00D17D1D"/>
    <w:rsid w:val="00D205CA"/>
    <w:rsid w:val="00D22487"/>
    <w:rsid w:val="00D24C56"/>
    <w:rsid w:val="00D25BAE"/>
    <w:rsid w:val="00D26E39"/>
    <w:rsid w:val="00D27266"/>
    <w:rsid w:val="00D279CE"/>
    <w:rsid w:val="00D30B0E"/>
    <w:rsid w:val="00D30DB9"/>
    <w:rsid w:val="00D30EEE"/>
    <w:rsid w:val="00D31636"/>
    <w:rsid w:val="00D31D52"/>
    <w:rsid w:val="00D32BD1"/>
    <w:rsid w:val="00D3613E"/>
    <w:rsid w:val="00D406E9"/>
    <w:rsid w:val="00D410CC"/>
    <w:rsid w:val="00D41105"/>
    <w:rsid w:val="00D414D6"/>
    <w:rsid w:val="00D4185A"/>
    <w:rsid w:val="00D421BF"/>
    <w:rsid w:val="00D4364D"/>
    <w:rsid w:val="00D44DA7"/>
    <w:rsid w:val="00D45987"/>
    <w:rsid w:val="00D4623F"/>
    <w:rsid w:val="00D46BAC"/>
    <w:rsid w:val="00D46DB6"/>
    <w:rsid w:val="00D47DB5"/>
    <w:rsid w:val="00D515D2"/>
    <w:rsid w:val="00D52667"/>
    <w:rsid w:val="00D528CB"/>
    <w:rsid w:val="00D53437"/>
    <w:rsid w:val="00D54C79"/>
    <w:rsid w:val="00D563BF"/>
    <w:rsid w:val="00D60124"/>
    <w:rsid w:val="00D61177"/>
    <w:rsid w:val="00D62F47"/>
    <w:rsid w:val="00D63237"/>
    <w:rsid w:val="00D63C0D"/>
    <w:rsid w:val="00D642F0"/>
    <w:rsid w:val="00D65086"/>
    <w:rsid w:val="00D65A04"/>
    <w:rsid w:val="00D70D81"/>
    <w:rsid w:val="00D7132B"/>
    <w:rsid w:val="00D71926"/>
    <w:rsid w:val="00D73E1A"/>
    <w:rsid w:val="00D7419B"/>
    <w:rsid w:val="00D74974"/>
    <w:rsid w:val="00D749F3"/>
    <w:rsid w:val="00D76361"/>
    <w:rsid w:val="00D76B14"/>
    <w:rsid w:val="00D77181"/>
    <w:rsid w:val="00D777C2"/>
    <w:rsid w:val="00D81380"/>
    <w:rsid w:val="00D81A4D"/>
    <w:rsid w:val="00D81E22"/>
    <w:rsid w:val="00D82A9B"/>
    <w:rsid w:val="00D82D4B"/>
    <w:rsid w:val="00D8382B"/>
    <w:rsid w:val="00D83C5B"/>
    <w:rsid w:val="00D83CE0"/>
    <w:rsid w:val="00D847AE"/>
    <w:rsid w:val="00D84D4D"/>
    <w:rsid w:val="00D85382"/>
    <w:rsid w:val="00D86128"/>
    <w:rsid w:val="00D86DAF"/>
    <w:rsid w:val="00D87837"/>
    <w:rsid w:val="00D911FA"/>
    <w:rsid w:val="00D9136B"/>
    <w:rsid w:val="00D924F5"/>
    <w:rsid w:val="00D93082"/>
    <w:rsid w:val="00D93E74"/>
    <w:rsid w:val="00D93EA9"/>
    <w:rsid w:val="00D95F9F"/>
    <w:rsid w:val="00D96226"/>
    <w:rsid w:val="00D977C6"/>
    <w:rsid w:val="00D97B5D"/>
    <w:rsid w:val="00DA0255"/>
    <w:rsid w:val="00DA203B"/>
    <w:rsid w:val="00DA215C"/>
    <w:rsid w:val="00DA2630"/>
    <w:rsid w:val="00DA3562"/>
    <w:rsid w:val="00DA37F9"/>
    <w:rsid w:val="00DA4AC9"/>
    <w:rsid w:val="00DA5893"/>
    <w:rsid w:val="00DA79E5"/>
    <w:rsid w:val="00DA7F99"/>
    <w:rsid w:val="00DA7FBA"/>
    <w:rsid w:val="00DB0D4B"/>
    <w:rsid w:val="00DB15DC"/>
    <w:rsid w:val="00DB2CA8"/>
    <w:rsid w:val="00DB376B"/>
    <w:rsid w:val="00DB46A7"/>
    <w:rsid w:val="00DB5FAA"/>
    <w:rsid w:val="00DB6501"/>
    <w:rsid w:val="00DB6F18"/>
    <w:rsid w:val="00DB6F4E"/>
    <w:rsid w:val="00DC04E1"/>
    <w:rsid w:val="00DC0BA4"/>
    <w:rsid w:val="00DC1035"/>
    <w:rsid w:val="00DC1555"/>
    <w:rsid w:val="00DC1AE7"/>
    <w:rsid w:val="00DC22DA"/>
    <w:rsid w:val="00DC2561"/>
    <w:rsid w:val="00DC3724"/>
    <w:rsid w:val="00DC44D6"/>
    <w:rsid w:val="00DC46CA"/>
    <w:rsid w:val="00DC5EE5"/>
    <w:rsid w:val="00DC7997"/>
    <w:rsid w:val="00DC7AE9"/>
    <w:rsid w:val="00DC7E9C"/>
    <w:rsid w:val="00DD0496"/>
    <w:rsid w:val="00DD21B2"/>
    <w:rsid w:val="00DD2223"/>
    <w:rsid w:val="00DD2764"/>
    <w:rsid w:val="00DD2BA8"/>
    <w:rsid w:val="00DD384C"/>
    <w:rsid w:val="00DD41BE"/>
    <w:rsid w:val="00DD4CA5"/>
    <w:rsid w:val="00DD6E26"/>
    <w:rsid w:val="00DD7C79"/>
    <w:rsid w:val="00DE0233"/>
    <w:rsid w:val="00DE0245"/>
    <w:rsid w:val="00DE088A"/>
    <w:rsid w:val="00DE0EC6"/>
    <w:rsid w:val="00DE12E8"/>
    <w:rsid w:val="00DE189D"/>
    <w:rsid w:val="00DE1F18"/>
    <w:rsid w:val="00DE29F4"/>
    <w:rsid w:val="00DE2C00"/>
    <w:rsid w:val="00DE46AF"/>
    <w:rsid w:val="00DE4EAD"/>
    <w:rsid w:val="00DE4EBE"/>
    <w:rsid w:val="00DE5799"/>
    <w:rsid w:val="00DE5C44"/>
    <w:rsid w:val="00DE7014"/>
    <w:rsid w:val="00DE771D"/>
    <w:rsid w:val="00DF028D"/>
    <w:rsid w:val="00DF08D7"/>
    <w:rsid w:val="00DF0DF7"/>
    <w:rsid w:val="00DF1103"/>
    <w:rsid w:val="00DF35D0"/>
    <w:rsid w:val="00DF3837"/>
    <w:rsid w:val="00DF54ED"/>
    <w:rsid w:val="00DF5970"/>
    <w:rsid w:val="00DF7C8A"/>
    <w:rsid w:val="00E02F27"/>
    <w:rsid w:val="00E04EDA"/>
    <w:rsid w:val="00E06915"/>
    <w:rsid w:val="00E069D0"/>
    <w:rsid w:val="00E06FD1"/>
    <w:rsid w:val="00E07BD1"/>
    <w:rsid w:val="00E1137B"/>
    <w:rsid w:val="00E14465"/>
    <w:rsid w:val="00E1590E"/>
    <w:rsid w:val="00E15B80"/>
    <w:rsid w:val="00E160E8"/>
    <w:rsid w:val="00E1678C"/>
    <w:rsid w:val="00E21875"/>
    <w:rsid w:val="00E22587"/>
    <w:rsid w:val="00E2438C"/>
    <w:rsid w:val="00E25D59"/>
    <w:rsid w:val="00E25E22"/>
    <w:rsid w:val="00E3029A"/>
    <w:rsid w:val="00E32035"/>
    <w:rsid w:val="00E336C0"/>
    <w:rsid w:val="00E33E25"/>
    <w:rsid w:val="00E34D3D"/>
    <w:rsid w:val="00E34F88"/>
    <w:rsid w:val="00E359E7"/>
    <w:rsid w:val="00E36462"/>
    <w:rsid w:val="00E36502"/>
    <w:rsid w:val="00E37CF1"/>
    <w:rsid w:val="00E4011D"/>
    <w:rsid w:val="00E407EC"/>
    <w:rsid w:val="00E40AC2"/>
    <w:rsid w:val="00E41DA9"/>
    <w:rsid w:val="00E41E33"/>
    <w:rsid w:val="00E456A2"/>
    <w:rsid w:val="00E45E35"/>
    <w:rsid w:val="00E460CF"/>
    <w:rsid w:val="00E47D6D"/>
    <w:rsid w:val="00E50065"/>
    <w:rsid w:val="00E5040A"/>
    <w:rsid w:val="00E506AA"/>
    <w:rsid w:val="00E50C40"/>
    <w:rsid w:val="00E51335"/>
    <w:rsid w:val="00E51E25"/>
    <w:rsid w:val="00E528AD"/>
    <w:rsid w:val="00E52DFC"/>
    <w:rsid w:val="00E57D09"/>
    <w:rsid w:val="00E60DBE"/>
    <w:rsid w:val="00E61E0B"/>
    <w:rsid w:val="00E62301"/>
    <w:rsid w:val="00E64B0C"/>
    <w:rsid w:val="00E6736E"/>
    <w:rsid w:val="00E7010B"/>
    <w:rsid w:val="00E70E18"/>
    <w:rsid w:val="00E71C4D"/>
    <w:rsid w:val="00E726C2"/>
    <w:rsid w:val="00E7408E"/>
    <w:rsid w:val="00E74955"/>
    <w:rsid w:val="00E76650"/>
    <w:rsid w:val="00E80B11"/>
    <w:rsid w:val="00E826AB"/>
    <w:rsid w:val="00E82A1F"/>
    <w:rsid w:val="00E835E7"/>
    <w:rsid w:val="00E8466C"/>
    <w:rsid w:val="00E852DE"/>
    <w:rsid w:val="00E902A9"/>
    <w:rsid w:val="00E917E8"/>
    <w:rsid w:val="00E92E42"/>
    <w:rsid w:val="00E93072"/>
    <w:rsid w:val="00E931E5"/>
    <w:rsid w:val="00E932D6"/>
    <w:rsid w:val="00E93CBC"/>
    <w:rsid w:val="00E94F6F"/>
    <w:rsid w:val="00E94FB9"/>
    <w:rsid w:val="00E95BC6"/>
    <w:rsid w:val="00E97D8C"/>
    <w:rsid w:val="00EA0337"/>
    <w:rsid w:val="00EA13D4"/>
    <w:rsid w:val="00EA2D18"/>
    <w:rsid w:val="00EA2D5D"/>
    <w:rsid w:val="00EA3532"/>
    <w:rsid w:val="00EA35CB"/>
    <w:rsid w:val="00EA3EBC"/>
    <w:rsid w:val="00EA4CC1"/>
    <w:rsid w:val="00EA5FE3"/>
    <w:rsid w:val="00EA6EA1"/>
    <w:rsid w:val="00EA6FB3"/>
    <w:rsid w:val="00EB051E"/>
    <w:rsid w:val="00EB0E65"/>
    <w:rsid w:val="00EB346B"/>
    <w:rsid w:val="00EB5A46"/>
    <w:rsid w:val="00EB7E2D"/>
    <w:rsid w:val="00EC0528"/>
    <w:rsid w:val="00EC1027"/>
    <w:rsid w:val="00EC174A"/>
    <w:rsid w:val="00EC1F8D"/>
    <w:rsid w:val="00EC297C"/>
    <w:rsid w:val="00EC3D05"/>
    <w:rsid w:val="00EC59DF"/>
    <w:rsid w:val="00ED03EC"/>
    <w:rsid w:val="00ED160F"/>
    <w:rsid w:val="00ED4E70"/>
    <w:rsid w:val="00ED51CC"/>
    <w:rsid w:val="00ED552F"/>
    <w:rsid w:val="00ED5B64"/>
    <w:rsid w:val="00ED6372"/>
    <w:rsid w:val="00ED6930"/>
    <w:rsid w:val="00ED71D9"/>
    <w:rsid w:val="00ED734D"/>
    <w:rsid w:val="00ED73E6"/>
    <w:rsid w:val="00ED769A"/>
    <w:rsid w:val="00EE0A71"/>
    <w:rsid w:val="00EE0CE9"/>
    <w:rsid w:val="00EE0E08"/>
    <w:rsid w:val="00EE50D8"/>
    <w:rsid w:val="00EE522E"/>
    <w:rsid w:val="00EE53FD"/>
    <w:rsid w:val="00EE59EB"/>
    <w:rsid w:val="00EE6265"/>
    <w:rsid w:val="00EE71C7"/>
    <w:rsid w:val="00EE75DF"/>
    <w:rsid w:val="00EF2BDA"/>
    <w:rsid w:val="00EF3D46"/>
    <w:rsid w:val="00EF3DB0"/>
    <w:rsid w:val="00EF4228"/>
    <w:rsid w:val="00EF44BB"/>
    <w:rsid w:val="00EF64DF"/>
    <w:rsid w:val="00EF64FB"/>
    <w:rsid w:val="00EF68B3"/>
    <w:rsid w:val="00F005F8"/>
    <w:rsid w:val="00F006FB"/>
    <w:rsid w:val="00F00B7D"/>
    <w:rsid w:val="00F00FE2"/>
    <w:rsid w:val="00F022A1"/>
    <w:rsid w:val="00F03A27"/>
    <w:rsid w:val="00F03F0A"/>
    <w:rsid w:val="00F0568A"/>
    <w:rsid w:val="00F06295"/>
    <w:rsid w:val="00F06E9F"/>
    <w:rsid w:val="00F06F07"/>
    <w:rsid w:val="00F075CA"/>
    <w:rsid w:val="00F123A4"/>
    <w:rsid w:val="00F12443"/>
    <w:rsid w:val="00F12663"/>
    <w:rsid w:val="00F1277C"/>
    <w:rsid w:val="00F15158"/>
    <w:rsid w:val="00F153DA"/>
    <w:rsid w:val="00F15707"/>
    <w:rsid w:val="00F17E5D"/>
    <w:rsid w:val="00F210A3"/>
    <w:rsid w:val="00F21250"/>
    <w:rsid w:val="00F21620"/>
    <w:rsid w:val="00F21A17"/>
    <w:rsid w:val="00F23216"/>
    <w:rsid w:val="00F26DE0"/>
    <w:rsid w:val="00F27496"/>
    <w:rsid w:val="00F27D82"/>
    <w:rsid w:val="00F27FB1"/>
    <w:rsid w:val="00F301C0"/>
    <w:rsid w:val="00F3123F"/>
    <w:rsid w:val="00F31B7D"/>
    <w:rsid w:val="00F31C97"/>
    <w:rsid w:val="00F32EE2"/>
    <w:rsid w:val="00F33C30"/>
    <w:rsid w:val="00F362DC"/>
    <w:rsid w:val="00F362FB"/>
    <w:rsid w:val="00F36576"/>
    <w:rsid w:val="00F368DA"/>
    <w:rsid w:val="00F3751B"/>
    <w:rsid w:val="00F37CE9"/>
    <w:rsid w:val="00F37DCF"/>
    <w:rsid w:val="00F41538"/>
    <w:rsid w:val="00F41806"/>
    <w:rsid w:val="00F42348"/>
    <w:rsid w:val="00F42430"/>
    <w:rsid w:val="00F437E9"/>
    <w:rsid w:val="00F44BE9"/>
    <w:rsid w:val="00F458C5"/>
    <w:rsid w:val="00F461B3"/>
    <w:rsid w:val="00F47304"/>
    <w:rsid w:val="00F47C85"/>
    <w:rsid w:val="00F47F7B"/>
    <w:rsid w:val="00F5003C"/>
    <w:rsid w:val="00F513EA"/>
    <w:rsid w:val="00F550B1"/>
    <w:rsid w:val="00F55CE0"/>
    <w:rsid w:val="00F55F4E"/>
    <w:rsid w:val="00F55F50"/>
    <w:rsid w:val="00F57288"/>
    <w:rsid w:val="00F578B1"/>
    <w:rsid w:val="00F6023D"/>
    <w:rsid w:val="00F62EE3"/>
    <w:rsid w:val="00F63092"/>
    <w:rsid w:val="00F64831"/>
    <w:rsid w:val="00F65AD9"/>
    <w:rsid w:val="00F66028"/>
    <w:rsid w:val="00F679C6"/>
    <w:rsid w:val="00F72A0C"/>
    <w:rsid w:val="00F73032"/>
    <w:rsid w:val="00F7341B"/>
    <w:rsid w:val="00F74375"/>
    <w:rsid w:val="00F748A1"/>
    <w:rsid w:val="00F761B5"/>
    <w:rsid w:val="00F76850"/>
    <w:rsid w:val="00F774B6"/>
    <w:rsid w:val="00F7776F"/>
    <w:rsid w:val="00F778F2"/>
    <w:rsid w:val="00F80A84"/>
    <w:rsid w:val="00F80C47"/>
    <w:rsid w:val="00F80DB3"/>
    <w:rsid w:val="00F82335"/>
    <w:rsid w:val="00F8286F"/>
    <w:rsid w:val="00F847E3"/>
    <w:rsid w:val="00F8588F"/>
    <w:rsid w:val="00F87930"/>
    <w:rsid w:val="00F90037"/>
    <w:rsid w:val="00F90A80"/>
    <w:rsid w:val="00F91790"/>
    <w:rsid w:val="00F92049"/>
    <w:rsid w:val="00F92491"/>
    <w:rsid w:val="00F93C22"/>
    <w:rsid w:val="00F94CC6"/>
    <w:rsid w:val="00F95239"/>
    <w:rsid w:val="00F959F1"/>
    <w:rsid w:val="00F964EC"/>
    <w:rsid w:val="00F96A64"/>
    <w:rsid w:val="00FA0288"/>
    <w:rsid w:val="00FA04D8"/>
    <w:rsid w:val="00FA27D5"/>
    <w:rsid w:val="00FA32E9"/>
    <w:rsid w:val="00FA332B"/>
    <w:rsid w:val="00FA43C3"/>
    <w:rsid w:val="00FA509F"/>
    <w:rsid w:val="00FA6787"/>
    <w:rsid w:val="00FA77AB"/>
    <w:rsid w:val="00FA7E9E"/>
    <w:rsid w:val="00FB0C6A"/>
    <w:rsid w:val="00FB0F6C"/>
    <w:rsid w:val="00FB1911"/>
    <w:rsid w:val="00FB1C08"/>
    <w:rsid w:val="00FB1CD2"/>
    <w:rsid w:val="00FB330C"/>
    <w:rsid w:val="00FB345C"/>
    <w:rsid w:val="00FB358E"/>
    <w:rsid w:val="00FB5E6E"/>
    <w:rsid w:val="00FB6172"/>
    <w:rsid w:val="00FB6313"/>
    <w:rsid w:val="00FB650B"/>
    <w:rsid w:val="00FB6719"/>
    <w:rsid w:val="00FC01A2"/>
    <w:rsid w:val="00FC191E"/>
    <w:rsid w:val="00FC1FE5"/>
    <w:rsid w:val="00FC2840"/>
    <w:rsid w:val="00FC4A7C"/>
    <w:rsid w:val="00FC6E0E"/>
    <w:rsid w:val="00FD1785"/>
    <w:rsid w:val="00FD1B82"/>
    <w:rsid w:val="00FD2BDF"/>
    <w:rsid w:val="00FD723B"/>
    <w:rsid w:val="00FD7C6A"/>
    <w:rsid w:val="00FE2BF8"/>
    <w:rsid w:val="00FE2F7E"/>
    <w:rsid w:val="00FE3CE7"/>
    <w:rsid w:val="00FE482C"/>
    <w:rsid w:val="00FE4FC7"/>
    <w:rsid w:val="00FE6613"/>
    <w:rsid w:val="00FE6EEF"/>
    <w:rsid w:val="00FE733B"/>
    <w:rsid w:val="00FF0515"/>
    <w:rsid w:val="00FF0F61"/>
    <w:rsid w:val="00FF1FAE"/>
    <w:rsid w:val="00FF2CDE"/>
    <w:rsid w:val="00FF36E8"/>
    <w:rsid w:val="00FF46D5"/>
    <w:rsid w:val="00FF6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1B5DCA6"/>
  <w15:docId w15:val="{BFAB045B-D707-437E-92F0-F8FF1427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57318"/>
    <w:pPr>
      <w:keepNext/>
      <w:jc w:val="right"/>
      <w:outlineLvl w:val="0"/>
    </w:pPr>
    <w:rPr>
      <w:rFonts w:ascii="Arial" w:hAnsi="Arial" w:cs="Arial"/>
      <w:color w:val="0000FF"/>
      <w:szCs w:val="20"/>
    </w:rPr>
  </w:style>
  <w:style w:type="paragraph" w:styleId="Heading6">
    <w:name w:val="heading 6"/>
    <w:basedOn w:val="Normal"/>
    <w:next w:val="Normal"/>
    <w:link w:val="Heading6Char"/>
    <w:qFormat/>
    <w:rsid w:val="00657318"/>
    <w:pPr>
      <w:keepNext/>
      <w:jc w:val="right"/>
      <w:outlineLvl w:val="5"/>
    </w:pPr>
    <w:rPr>
      <w:rFonts w:ascii="Arial" w:hAnsi="Arial" w:cs="Arial"/>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7318"/>
    <w:rPr>
      <w:rFonts w:ascii="Arial" w:eastAsia="Times New Roman" w:hAnsi="Arial" w:cs="Arial"/>
      <w:color w:val="0000FF"/>
      <w:sz w:val="24"/>
      <w:szCs w:val="20"/>
    </w:rPr>
  </w:style>
  <w:style w:type="character" w:customStyle="1" w:styleId="Heading6Char">
    <w:name w:val="Heading 6 Char"/>
    <w:basedOn w:val="DefaultParagraphFont"/>
    <w:link w:val="Heading6"/>
    <w:rsid w:val="00657318"/>
    <w:rPr>
      <w:rFonts w:ascii="Arial" w:eastAsia="Times New Roman" w:hAnsi="Arial" w:cs="Arial"/>
      <w:color w:val="000000"/>
      <w:sz w:val="24"/>
      <w:szCs w:val="20"/>
    </w:rPr>
  </w:style>
  <w:style w:type="paragraph" w:styleId="Header">
    <w:name w:val="header"/>
    <w:basedOn w:val="Normal"/>
    <w:link w:val="HeaderChar"/>
    <w:rsid w:val="00657318"/>
    <w:pPr>
      <w:tabs>
        <w:tab w:val="center" w:pos="4153"/>
        <w:tab w:val="right" w:pos="8306"/>
      </w:tabs>
    </w:pPr>
  </w:style>
  <w:style w:type="character" w:customStyle="1" w:styleId="HeaderChar">
    <w:name w:val="Header Char"/>
    <w:basedOn w:val="DefaultParagraphFont"/>
    <w:link w:val="Header"/>
    <w:rsid w:val="00657318"/>
    <w:rPr>
      <w:rFonts w:ascii="Times New Roman" w:eastAsia="Times New Roman" w:hAnsi="Times New Roman" w:cs="Times New Roman"/>
      <w:sz w:val="24"/>
      <w:szCs w:val="24"/>
    </w:rPr>
  </w:style>
  <w:style w:type="paragraph" w:styleId="Footer">
    <w:name w:val="footer"/>
    <w:basedOn w:val="Normal"/>
    <w:link w:val="FooterChar"/>
    <w:rsid w:val="00657318"/>
    <w:pPr>
      <w:tabs>
        <w:tab w:val="center" w:pos="4153"/>
        <w:tab w:val="right" w:pos="8306"/>
      </w:tabs>
    </w:pPr>
  </w:style>
  <w:style w:type="character" w:customStyle="1" w:styleId="FooterChar">
    <w:name w:val="Footer Char"/>
    <w:basedOn w:val="DefaultParagraphFont"/>
    <w:link w:val="Footer"/>
    <w:rsid w:val="006573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5F1D"/>
    <w:rPr>
      <w:rFonts w:ascii="Tahoma" w:hAnsi="Tahoma" w:cs="Tahoma"/>
      <w:sz w:val="16"/>
      <w:szCs w:val="16"/>
    </w:rPr>
  </w:style>
  <w:style w:type="character" w:customStyle="1" w:styleId="BalloonTextChar">
    <w:name w:val="Balloon Text Char"/>
    <w:basedOn w:val="DefaultParagraphFont"/>
    <w:link w:val="BalloonText"/>
    <w:uiPriority w:val="99"/>
    <w:semiHidden/>
    <w:rsid w:val="00855F1D"/>
    <w:rPr>
      <w:rFonts w:ascii="Tahoma" w:eastAsia="Times New Roman" w:hAnsi="Tahoma" w:cs="Tahoma"/>
      <w:sz w:val="16"/>
      <w:szCs w:val="16"/>
    </w:rPr>
  </w:style>
  <w:style w:type="table" w:styleId="TableGrid">
    <w:name w:val="Table Grid"/>
    <w:basedOn w:val="TableNormal"/>
    <w:uiPriority w:val="59"/>
    <w:rsid w:val="00D62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2F47"/>
    <w:pPr>
      <w:spacing w:after="0" w:line="240" w:lineRule="auto"/>
    </w:pPr>
  </w:style>
  <w:style w:type="paragraph" w:styleId="ListParagraph">
    <w:name w:val="List Paragraph"/>
    <w:basedOn w:val="Normal"/>
    <w:uiPriority w:val="34"/>
    <w:qFormat/>
    <w:rsid w:val="00D62F47"/>
    <w:pPr>
      <w:spacing w:after="200" w:line="276"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unhideWhenUsed/>
    <w:rsid w:val="00D62F47"/>
    <w:rPr>
      <w:rFonts w:ascii="Arial" w:hAnsi="Arial"/>
      <w:szCs w:val="20"/>
      <w:lang w:eastAsia="en-GB"/>
    </w:rPr>
  </w:style>
  <w:style w:type="character" w:customStyle="1" w:styleId="BodyTextChar">
    <w:name w:val="Body Text Char"/>
    <w:basedOn w:val="DefaultParagraphFont"/>
    <w:link w:val="BodyText"/>
    <w:rsid w:val="00D62F47"/>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0</TotalTime>
  <Pages>2</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Elizabeth Heymoz</cp:lastModifiedBy>
  <cp:revision>2</cp:revision>
  <cp:lastPrinted>2021-04-30T11:06:00Z</cp:lastPrinted>
  <dcterms:created xsi:type="dcterms:W3CDTF">2025-06-20T10:16:00Z</dcterms:created>
  <dcterms:modified xsi:type="dcterms:W3CDTF">2025-06-20T10:16:00Z</dcterms:modified>
</cp:coreProperties>
</file>