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9328" w14:textId="77777777" w:rsidR="002027D2" w:rsidRDefault="00E70545">
      <w:pPr>
        <w:spacing w:before="100" w:after="100" w:line="276" w:lineRule="auto"/>
        <w:jc w:val="center"/>
        <w:rPr>
          <w:rFonts w:ascii="Arial" w:eastAsia="Poppins-Regular" w:hAnsi="Arial" w:cs="Arial"/>
          <w:b/>
          <w:bCs/>
        </w:rPr>
      </w:pPr>
      <w:r>
        <w:rPr>
          <w:rFonts w:ascii="Arial" w:eastAsia="Poppins-Regular" w:hAnsi="Arial" w:cs="Arial"/>
          <w:b/>
          <w:bCs/>
        </w:rPr>
        <w:t>EASTBURY FARM PRIMARY SCHOOL</w:t>
      </w:r>
    </w:p>
    <w:p w14:paraId="35409329" w14:textId="77777777" w:rsidR="002027D2" w:rsidRDefault="002027D2">
      <w:pPr>
        <w:spacing w:before="100" w:after="100" w:line="276" w:lineRule="auto"/>
        <w:jc w:val="both"/>
        <w:rPr>
          <w:rFonts w:ascii="Arial" w:eastAsia="Poppins-Regular" w:hAnsi="Arial" w:cs="Arial"/>
          <w:b/>
          <w:bCs/>
        </w:rPr>
      </w:pPr>
    </w:p>
    <w:p w14:paraId="3540932A" w14:textId="77777777" w:rsidR="002027D2" w:rsidRDefault="00E70545">
      <w:pPr>
        <w:spacing w:before="100" w:after="100" w:line="276" w:lineRule="auto"/>
        <w:jc w:val="both"/>
      </w:pPr>
      <w:r>
        <w:rPr>
          <w:rFonts w:ascii="Arial" w:eastAsia="Poppins-Regular" w:hAnsi="Arial" w:cs="Arial"/>
          <w:b/>
          <w:bCs/>
        </w:rPr>
        <w:t xml:space="preserve">JOB DESCRIPTION: </w:t>
      </w:r>
    </w:p>
    <w:p w14:paraId="3540932B" w14:textId="77777777" w:rsidR="002027D2" w:rsidRDefault="00E70545">
      <w:pPr>
        <w:spacing w:before="100" w:after="100" w:line="276" w:lineRule="auto"/>
        <w:jc w:val="both"/>
      </w:pPr>
      <w:r>
        <w:rPr>
          <w:rFonts w:ascii="Arial" w:eastAsia="Poppins-Regular" w:hAnsi="Arial" w:cs="Arial"/>
          <w:b/>
          <w:bCs/>
        </w:rPr>
        <w:t xml:space="preserve">JOB TITLE: </w:t>
      </w:r>
      <w:r>
        <w:rPr>
          <w:rFonts w:ascii="Arial" w:eastAsia="Poppins-Regular" w:hAnsi="Arial" w:cs="Arial"/>
        </w:rPr>
        <w:t xml:space="preserve">SEND Learning Support Assistant  </w:t>
      </w:r>
    </w:p>
    <w:p w14:paraId="3540932C" w14:textId="77777777" w:rsidR="002027D2" w:rsidRDefault="00E70545">
      <w:pPr>
        <w:spacing w:before="100" w:after="100" w:line="276" w:lineRule="auto"/>
        <w:jc w:val="both"/>
      </w:pPr>
      <w:r>
        <w:rPr>
          <w:rFonts w:ascii="Arial" w:eastAsia="Poppins-Regular" w:hAnsi="Arial" w:cs="Arial"/>
          <w:b/>
          <w:bCs/>
        </w:rPr>
        <w:t xml:space="preserve">DATE: </w:t>
      </w:r>
      <w:r>
        <w:rPr>
          <w:rFonts w:ascii="Arial" w:eastAsia="Poppins-Regular" w:hAnsi="Arial" w:cs="Arial"/>
        </w:rPr>
        <w:t xml:space="preserve">January 2027 </w:t>
      </w:r>
    </w:p>
    <w:p w14:paraId="3540932D" w14:textId="77777777" w:rsidR="002027D2" w:rsidRDefault="00E70545">
      <w:pPr>
        <w:spacing w:before="100" w:after="100" w:line="276" w:lineRule="auto"/>
        <w:jc w:val="both"/>
        <w:rPr>
          <w:rFonts w:ascii="Arial" w:eastAsia="Poppins-Regular" w:hAnsi="Arial" w:cs="Arial"/>
          <w:b/>
          <w:bCs/>
        </w:rPr>
      </w:pPr>
      <w:r>
        <w:rPr>
          <w:rFonts w:ascii="Arial" w:eastAsia="Poppins-Regular" w:hAnsi="Arial" w:cs="Arial"/>
          <w:b/>
          <w:bCs/>
        </w:rPr>
        <w:tab/>
      </w:r>
    </w:p>
    <w:p w14:paraId="3540932E" w14:textId="77777777" w:rsidR="002027D2" w:rsidRDefault="00E70545">
      <w:pPr>
        <w:spacing w:before="100" w:after="100" w:line="276" w:lineRule="auto"/>
        <w:jc w:val="both"/>
      </w:pPr>
      <w:r>
        <w:rPr>
          <w:rFonts w:ascii="Arial" w:eastAsia="Poppins-Regular" w:hAnsi="Arial" w:cs="Arial"/>
          <w:b/>
          <w:bCs/>
        </w:rPr>
        <w:t xml:space="preserve">SALARY RANGE: </w:t>
      </w:r>
      <w:r>
        <w:rPr>
          <w:rFonts w:ascii="Arial" w:eastAsia="Poppins-Regular" w:hAnsi="Arial" w:cs="Arial"/>
          <w:bCs/>
        </w:rPr>
        <w:t xml:space="preserve">H3.1-H3.4  </w:t>
      </w:r>
    </w:p>
    <w:p w14:paraId="3540932F" w14:textId="77777777" w:rsidR="002027D2" w:rsidRDefault="00E70545">
      <w:pPr>
        <w:spacing w:before="100" w:after="100" w:line="276" w:lineRule="auto"/>
        <w:jc w:val="both"/>
      </w:pPr>
      <w:r>
        <w:rPr>
          <w:rFonts w:ascii="Arial" w:eastAsia="Poppins-Regular" w:hAnsi="Arial" w:cs="Arial"/>
          <w:b/>
          <w:bCs/>
        </w:rPr>
        <w:t xml:space="preserve">Reports to: </w:t>
      </w:r>
      <w:r>
        <w:rPr>
          <w:rFonts w:ascii="Arial" w:eastAsia="Poppins-Regular" w:hAnsi="Arial" w:cs="Arial"/>
          <w:bCs/>
        </w:rPr>
        <w:t xml:space="preserve">Deputy Headteacher </w:t>
      </w:r>
    </w:p>
    <w:p w14:paraId="35409330" w14:textId="77777777" w:rsidR="002027D2" w:rsidRDefault="002027D2">
      <w:pPr>
        <w:rPr>
          <w:rFonts w:ascii="Arial" w:hAnsi="Arial" w:cs="Arial"/>
        </w:rPr>
      </w:pPr>
    </w:p>
    <w:p w14:paraId="35409331" w14:textId="77777777" w:rsidR="002027D2" w:rsidRDefault="00E70545">
      <w:pPr>
        <w:pStyle w:val="NoSpacing"/>
        <w:jc w:val="both"/>
        <w:rPr>
          <w:rFonts w:cs="Arial"/>
          <w:b/>
          <w:szCs w:val="22"/>
          <w:u w:val="single"/>
        </w:rPr>
      </w:pPr>
      <w:r>
        <w:rPr>
          <w:rFonts w:cs="Arial"/>
          <w:b/>
          <w:szCs w:val="22"/>
          <w:u w:val="single"/>
        </w:rPr>
        <w:t>Main purpose</w:t>
      </w:r>
    </w:p>
    <w:p w14:paraId="35409332" w14:textId="77777777" w:rsidR="002027D2" w:rsidRDefault="002027D2">
      <w:pPr>
        <w:pStyle w:val="NoSpacing"/>
        <w:jc w:val="both"/>
        <w:rPr>
          <w:rFonts w:cs="Arial"/>
          <w:szCs w:val="22"/>
        </w:rPr>
      </w:pPr>
    </w:p>
    <w:p w14:paraId="35409333" w14:textId="77777777" w:rsidR="002027D2" w:rsidRDefault="00E705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work with teachers to support teaching and learning for pupils with SEND.  </w:t>
      </w:r>
    </w:p>
    <w:p w14:paraId="35409334" w14:textId="77777777" w:rsidR="002027D2" w:rsidRDefault="002027D2">
      <w:pPr>
        <w:rPr>
          <w:rFonts w:ascii="Arial" w:hAnsi="Arial" w:cs="Arial"/>
        </w:rPr>
      </w:pPr>
    </w:p>
    <w:p w14:paraId="35409335" w14:textId="77777777" w:rsidR="002027D2" w:rsidRDefault="00E70545">
      <w:pPr>
        <w:pStyle w:val="NoSpacing"/>
        <w:jc w:val="both"/>
        <w:rPr>
          <w:rFonts w:cs="Arial"/>
          <w:b/>
          <w:szCs w:val="22"/>
          <w:u w:val="single"/>
        </w:rPr>
      </w:pPr>
      <w:r>
        <w:rPr>
          <w:rFonts w:cs="Arial"/>
          <w:b/>
          <w:szCs w:val="22"/>
          <w:u w:val="single"/>
        </w:rPr>
        <w:t>Key responsibilities</w:t>
      </w:r>
    </w:p>
    <w:p w14:paraId="35409336" w14:textId="77777777" w:rsidR="002027D2" w:rsidRDefault="002027D2">
      <w:pPr>
        <w:autoSpaceDE w:val="0"/>
        <w:spacing w:after="0" w:line="240" w:lineRule="auto"/>
        <w:jc w:val="both"/>
        <w:rPr>
          <w:rFonts w:ascii="Arial" w:hAnsi="Arial" w:cs="Arial"/>
        </w:rPr>
      </w:pPr>
    </w:p>
    <w:p w14:paraId="35409337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Work with pupils with special educational needs </w:t>
      </w:r>
    </w:p>
    <w:p w14:paraId="35409338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in the development of individual development plans for pupils </w:t>
      </w:r>
    </w:p>
    <w:p w14:paraId="35409339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in the development of SEND documents (such as Provision Maps, EHCPs) </w:t>
      </w:r>
    </w:p>
    <w:p w14:paraId="3540933A" w14:textId="77777777" w:rsidR="002027D2" w:rsidRDefault="00E70545">
      <w:pPr>
        <w:pStyle w:val="Default"/>
        <w:numPr>
          <w:ilvl w:val="0"/>
          <w:numId w:val="2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Implement planned </w:t>
      </w:r>
      <w:r>
        <w:rPr>
          <w:color w:val="auto"/>
          <w:szCs w:val="22"/>
        </w:rPr>
        <w:t xml:space="preserve">learning activities/teaching programmes as agreed with the teacher, adjusting activities according to pupils’ responses as appropriate </w:t>
      </w:r>
    </w:p>
    <w:p w14:paraId="3540933B" w14:textId="77777777" w:rsidR="002027D2" w:rsidRDefault="00E70545">
      <w:pPr>
        <w:pStyle w:val="Default"/>
        <w:numPr>
          <w:ilvl w:val="0"/>
          <w:numId w:val="2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Participate in planning and evaluation of learning activities with the teacher, providing feedback to the teacher on pupil progress and behaviour </w:t>
      </w:r>
    </w:p>
    <w:p w14:paraId="3540933C" w14:textId="77777777" w:rsidR="002027D2" w:rsidRDefault="00E70545">
      <w:pPr>
        <w:pStyle w:val="Default"/>
        <w:numPr>
          <w:ilvl w:val="0"/>
          <w:numId w:val="3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the teacher in monitoring, assessing and recording pupil progress/activities </w:t>
      </w:r>
    </w:p>
    <w:p w14:paraId="3540933D" w14:textId="77777777" w:rsidR="002027D2" w:rsidRDefault="00E70545">
      <w:pPr>
        <w:pStyle w:val="Default"/>
        <w:numPr>
          <w:ilvl w:val="0"/>
          <w:numId w:val="3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Provide feedback to pupils in relation to attainment and progress under the guidance of the teacher </w:t>
      </w:r>
    </w:p>
    <w:p w14:paraId="3540933E" w14:textId="77777777" w:rsidR="002027D2" w:rsidRDefault="00E70545">
      <w:pPr>
        <w:pStyle w:val="Default"/>
        <w:numPr>
          <w:ilvl w:val="0"/>
          <w:numId w:val="3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learning by arranging/providing </w:t>
      </w:r>
      <w:r>
        <w:rPr>
          <w:color w:val="auto"/>
          <w:szCs w:val="22"/>
        </w:rPr>
        <w:t xml:space="preserve">resources for lessons/activities under the direction of the teacher </w:t>
      </w:r>
    </w:p>
    <w:p w14:paraId="3540933F" w14:textId="77777777" w:rsidR="002027D2" w:rsidRDefault="00E70545">
      <w:pPr>
        <w:pStyle w:val="Default"/>
        <w:numPr>
          <w:ilvl w:val="0"/>
          <w:numId w:val="3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pupils in social and emotional well-being, reporting problems to the teacher as appropriate </w:t>
      </w:r>
    </w:p>
    <w:p w14:paraId="35409340" w14:textId="77777777" w:rsidR="002027D2" w:rsidRDefault="00E70545">
      <w:pPr>
        <w:pStyle w:val="Default"/>
        <w:numPr>
          <w:ilvl w:val="0"/>
          <w:numId w:val="3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Share information about pupils with other staff, parents/carers, internal and external agencies, as appropriate </w:t>
      </w:r>
    </w:p>
    <w:p w14:paraId="35409341" w14:textId="77777777" w:rsidR="002027D2" w:rsidRDefault="00E70545">
      <w:pPr>
        <w:pStyle w:val="ListParagraph"/>
        <w:numPr>
          <w:ilvl w:val="0"/>
          <w:numId w:val="3"/>
        </w:numPr>
        <w:suppressAutoHyphens w:val="0"/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Understand and support independent learning and inclusion of all pupils as required</w:t>
      </w:r>
    </w:p>
    <w:p w14:paraId="35409342" w14:textId="77777777" w:rsidR="002027D2" w:rsidRDefault="00E705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May also undertake some or all of the following:</w:t>
      </w:r>
    </w:p>
    <w:p w14:paraId="35409343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Work with pupils for whom English is not their first language </w:t>
      </w:r>
    </w:p>
    <w:p w14:paraId="35409344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the work of volunteers </w:t>
      </w:r>
      <w:r>
        <w:rPr>
          <w:color w:val="auto"/>
          <w:szCs w:val="22"/>
        </w:rPr>
        <w:t xml:space="preserve">and other teaching assistants in the classroom </w:t>
      </w:r>
    </w:p>
    <w:p w14:paraId="35409345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the use of ICT in the curriculum </w:t>
      </w:r>
    </w:p>
    <w:p w14:paraId="35409346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Invigilate tests  </w:t>
      </w:r>
    </w:p>
    <w:p w14:paraId="35409347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Assist in escorting and supervising pupils on educational visits and out of school activities </w:t>
      </w:r>
    </w:p>
    <w:p w14:paraId="35409348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Select, prepare and clear away classroom materials and learning areas ensuring they are available for use, including developing and presenting displays </w:t>
      </w:r>
    </w:p>
    <w:p w14:paraId="35409349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Support pupils in developing and implementing their own personal and social development </w:t>
      </w:r>
    </w:p>
    <w:p w14:paraId="3540934A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 xml:space="preserve">Assist pupils with eating, dressing and hygiene, as required, </w:t>
      </w:r>
      <w:r>
        <w:rPr>
          <w:color w:val="auto"/>
          <w:szCs w:val="22"/>
        </w:rPr>
        <w:t xml:space="preserve">whilst encouraging independence </w:t>
      </w:r>
    </w:p>
    <w:p w14:paraId="3540934B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>Monitor and manage stock and supplies for the classroom</w:t>
      </w:r>
    </w:p>
    <w:p w14:paraId="3540934C" w14:textId="77777777" w:rsidR="002027D2" w:rsidRDefault="00E70545">
      <w:pPr>
        <w:pStyle w:val="Default"/>
        <w:numPr>
          <w:ilvl w:val="0"/>
          <w:numId w:val="1"/>
        </w:numPr>
        <w:suppressAutoHyphens w:val="0"/>
        <w:spacing w:after="0"/>
        <w:rPr>
          <w:color w:val="auto"/>
          <w:szCs w:val="22"/>
        </w:rPr>
      </w:pPr>
      <w:r>
        <w:rPr>
          <w:color w:val="auto"/>
          <w:szCs w:val="22"/>
        </w:rPr>
        <w:t>Provide short term cover supervision of classes</w:t>
      </w:r>
    </w:p>
    <w:p w14:paraId="3540934D" w14:textId="77777777" w:rsidR="002027D2" w:rsidRDefault="002027D2">
      <w:pPr>
        <w:pStyle w:val="Default"/>
        <w:ind w:left="720"/>
        <w:rPr>
          <w:color w:val="auto"/>
          <w:szCs w:val="22"/>
        </w:rPr>
      </w:pPr>
    </w:p>
    <w:p w14:paraId="3540934E" w14:textId="77777777" w:rsidR="002027D2" w:rsidRDefault="002027D2">
      <w:pPr>
        <w:pStyle w:val="Default"/>
        <w:ind w:left="720"/>
        <w:rPr>
          <w:color w:val="auto"/>
          <w:szCs w:val="22"/>
        </w:rPr>
      </w:pPr>
    </w:p>
    <w:p w14:paraId="3540934F" w14:textId="77777777" w:rsidR="002027D2" w:rsidRDefault="002027D2">
      <w:pPr>
        <w:pStyle w:val="Default"/>
        <w:ind w:left="720"/>
        <w:rPr>
          <w:color w:val="auto"/>
          <w:szCs w:val="22"/>
        </w:rPr>
      </w:pPr>
    </w:p>
    <w:p w14:paraId="35409350" w14:textId="77777777" w:rsidR="002027D2" w:rsidRDefault="002027D2">
      <w:pPr>
        <w:pStyle w:val="Default"/>
        <w:ind w:left="720"/>
        <w:rPr>
          <w:color w:val="auto"/>
          <w:szCs w:val="22"/>
        </w:rPr>
      </w:pPr>
    </w:p>
    <w:p w14:paraId="35409351" w14:textId="77777777" w:rsidR="002027D2" w:rsidRDefault="002027D2">
      <w:pPr>
        <w:pStyle w:val="Default"/>
        <w:ind w:left="720"/>
        <w:rPr>
          <w:color w:val="auto"/>
          <w:szCs w:val="22"/>
        </w:rPr>
      </w:pPr>
    </w:p>
    <w:p w14:paraId="35409352" w14:textId="77777777" w:rsidR="002027D2" w:rsidRDefault="002027D2">
      <w:pPr>
        <w:pStyle w:val="Default"/>
        <w:ind w:left="720"/>
        <w:rPr>
          <w:color w:val="auto"/>
          <w:szCs w:val="22"/>
        </w:rPr>
      </w:pPr>
    </w:p>
    <w:tbl>
      <w:tblPr>
        <w:tblW w:w="864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1"/>
        <w:gridCol w:w="4021"/>
      </w:tblGrid>
      <w:tr w:rsidR="002027D2" w14:paraId="3540936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09353" w14:textId="77777777" w:rsidR="002027D2" w:rsidRDefault="00E70545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Knowledge </w:t>
            </w:r>
          </w:p>
          <w:p w14:paraId="35409354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NVQ level 3 in numeracy &amp; literacy (or equivalent)</w:t>
            </w:r>
          </w:p>
          <w:p w14:paraId="35409355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Intermediate knowledge of ICT</w:t>
            </w:r>
          </w:p>
          <w:p w14:paraId="35409356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knowledge of Health, wellbeing and safety</w:t>
            </w:r>
          </w:p>
          <w:p w14:paraId="35409357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Awareness of keeping children safe </w:t>
            </w:r>
          </w:p>
          <w:p w14:paraId="35409358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Basic knowledge of First Aid </w:t>
            </w:r>
          </w:p>
          <w:p w14:paraId="35409359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Awareness of Data protection and confidentiality</w:t>
            </w:r>
          </w:p>
          <w:p w14:paraId="3540935A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of the Schools ethos and values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0935B" w14:textId="77777777" w:rsidR="002027D2" w:rsidRDefault="00E70545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Competencies</w:t>
            </w:r>
          </w:p>
          <w:p w14:paraId="3540935C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Communication (written and verbal)</w:t>
            </w:r>
          </w:p>
          <w:p w14:paraId="3540935D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Problem Solving</w:t>
            </w:r>
          </w:p>
          <w:p w14:paraId="3540935E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Team</w:t>
            </w:r>
            <w:r>
              <w:rPr>
                <w:rFonts w:ascii="Arial" w:hAnsi="Arial" w:cs="Arial"/>
              </w:rPr>
              <w:t xml:space="preserve"> working</w:t>
            </w:r>
          </w:p>
          <w:p w14:paraId="3540935F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Active Listening</w:t>
            </w:r>
          </w:p>
          <w:p w14:paraId="35409360" w14:textId="77777777" w:rsidR="002027D2" w:rsidRDefault="00E7054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Motivation</w:t>
            </w:r>
          </w:p>
        </w:tc>
      </w:tr>
    </w:tbl>
    <w:p w14:paraId="35409362" w14:textId="77777777" w:rsidR="002027D2" w:rsidRDefault="002027D2">
      <w:pPr>
        <w:rPr>
          <w:rFonts w:ascii="Arial" w:hAnsi="Arial" w:cs="Arial"/>
        </w:rPr>
      </w:pPr>
    </w:p>
    <w:p w14:paraId="35409363" w14:textId="77777777" w:rsidR="002027D2" w:rsidRDefault="00E70545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Review of duties</w:t>
      </w:r>
    </w:p>
    <w:p w14:paraId="35409364" w14:textId="77777777" w:rsidR="002027D2" w:rsidRDefault="00E70545">
      <w:pPr>
        <w:pStyle w:val="ListParagraph"/>
        <w:numPr>
          <w:ilvl w:val="0"/>
          <w:numId w:val="4"/>
        </w:numPr>
        <w:tabs>
          <w:tab w:val="left" w:pos="567"/>
        </w:tabs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The specific duties attached to any individual member of staff are subject to annual review and may, after discussion be changed</w:t>
      </w:r>
    </w:p>
    <w:p w14:paraId="35409365" w14:textId="77777777" w:rsidR="002027D2" w:rsidRDefault="00E70545">
      <w:pPr>
        <w:pStyle w:val="ListParagraph"/>
        <w:numPr>
          <w:ilvl w:val="0"/>
          <w:numId w:val="4"/>
        </w:numPr>
        <w:tabs>
          <w:tab w:val="left" w:pos="567"/>
        </w:tabs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The duties listed above are not an exhaustive list of what is required</w:t>
      </w:r>
    </w:p>
    <w:p w14:paraId="35409366" w14:textId="77777777" w:rsidR="002027D2" w:rsidRDefault="00E70545">
      <w:pPr>
        <w:pStyle w:val="ListParagraph"/>
        <w:numPr>
          <w:ilvl w:val="0"/>
          <w:numId w:val="4"/>
        </w:numPr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This role will be reviewed annually as part of the Performance Appraisal process</w:t>
      </w:r>
    </w:p>
    <w:p w14:paraId="35409367" w14:textId="77777777" w:rsidR="002027D2" w:rsidRDefault="00E70545">
      <w:pPr>
        <w:pStyle w:val="ListParagraph"/>
        <w:numPr>
          <w:ilvl w:val="0"/>
          <w:numId w:val="4"/>
        </w:num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duties and responsibilities listed above describe the post as it is at present.  The post holder is expected to accept any reasonable alterations that may from time </w:t>
      </w:r>
      <w:r>
        <w:rPr>
          <w:rFonts w:ascii="Arial" w:hAnsi="Arial" w:cs="Arial"/>
        </w:rPr>
        <w:t>to time be necessary</w:t>
      </w:r>
    </w:p>
    <w:p w14:paraId="35409368" w14:textId="77777777" w:rsidR="002027D2" w:rsidRDefault="002027D2">
      <w:pPr>
        <w:spacing w:after="0"/>
        <w:jc w:val="both"/>
        <w:rPr>
          <w:rFonts w:ascii="Arial" w:hAnsi="Arial" w:cs="Arial"/>
          <w:bCs/>
        </w:rPr>
      </w:pPr>
    </w:p>
    <w:p w14:paraId="35409369" w14:textId="77777777" w:rsidR="002027D2" w:rsidRDefault="00E7054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 members of staff are expected to make themselves familiar with school policies and procedures (especially with regards to safeguarding) and follow them accordingly.  </w:t>
      </w:r>
    </w:p>
    <w:p w14:paraId="3540936A" w14:textId="77777777" w:rsidR="002027D2" w:rsidRDefault="002027D2">
      <w:pPr>
        <w:rPr>
          <w:rFonts w:ascii="Arial" w:hAnsi="Arial" w:cs="Arial"/>
        </w:rPr>
      </w:pPr>
    </w:p>
    <w:p w14:paraId="3540936B" w14:textId="77777777" w:rsidR="002027D2" w:rsidRDefault="002027D2">
      <w:pPr>
        <w:rPr>
          <w:rFonts w:ascii="Arial" w:hAnsi="Arial" w:cs="Arial"/>
        </w:rPr>
      </w:pPr>
    </w:p>
    <w:p w14:paraId="3540936C" w14:textId="77777777" w:rsidR="002027D2" w:rsidRDefault="002027D2">
      <w:pPr>
        <w:rPr>
          <w:rFonts w:ascii="Arial" w:hAnsi="Arial" w:cs="Arial"/>
        </w:rPr>
      </w:pPr>
    </w:p>
    <w:p w14:paraId="3540936D" w14:textId="77777777" w:rsidR="002027D2" w:rsidRDefault="002027D2">
      <w:pPr>
        <w:rPr>
          <w:rFonts w:ascii="Arial" w:hAnsi="Arial" w:cs="Arial"/>
        </w:rPr>
      </w:pPr>
    </w:p>
    <w:p w14:paraId="3540936E" w14:textId="77777777" w:rsidR="002027D2" w:rsidRDefault="002027D2">
      <w:pPr>
        <w:rPr>
          <w:rFonts w:ascii="Arial" w:hAnsi="Arial" w:cs="Arial"/>
        </w:rPr>
      </w:pPr>
    </w:p>
    <w:p w14:paraId="3540936F" w14:textId="77777777" w:rsidR="002027D2" w:rsidRDefault="002027D2">
      <w:pPr>
        <w:rPr>
          <w:rFonts w:ascii="Arial" w:hAnsi="Arial" w:cs="Arial"/>
        </w:rPr>
      </w:pPr>
    </w:p>
    <w:p w14:paraId="35409370" w14:textId="77777777" w:rsidR="002027D2" w:rsidRDefault="002027D2">
      <w:pPr>
        <w:rPr>
          <w:rFonts w:ascii="Arial" w:hAnsi="Arial" w:cs="Arial"/>
        </w:rPr>
      </w:pPr>
    </w:p>
    <w:p w14:paraId="35409371" w14:textId="77777777" w:rsidR="002027D2" w:rsidRDefault="002027D2">
      <w:pPr>
        <w:rPr>
          <w:rFonts w:ascii="Arial" w:hAnsi="Arial" w:cs="Arial"/>
        </w:rPr>
      </w:pPr>
    </w:p>
    <w:p w14:paraId="35409372" w14:textId="77777777" w:rsidR="002027D2" w:rsidRDefault="002027D2">
      <w:pPr>
        <w:rPr>
          <w:rFonts w:ascii="Arial" w:hAnsi="Arial" w:cs="Arial"/>
        </w:rPr>
      </w:pPr>
    </w:p>
    <w:sectPr w:rsidR="002027D2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4A64" w14:textId="77777777" w:rsidR="00E70545" w:rsidRDefault="00E70545">
      <w:pPr>
        <w:spacing w:after="0" w:line="240" w:lineRule="auto"/>
      </w:pPr>
      <w:r>
        <w:separator/>
      </w:r>
    </w:p>
  </w:endnote>
  <w:endnote w:type="continuationSeparator" w:id="0">
    <w:p w14:paraId="71ECBE1E" w14:textId="77777777" w:rsidR="00E70545" w:rsidRDefault="00E70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-Regular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37139" w14:textId="77777777" w:rsidR="00E70545" w:rsidRDefault="00E7054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3E4971" w14:textId="77777777" w:rsidR="00E70545" w:rsidRDefault="00E705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76EF"/>
    <w:multiLevelType w:val="multilevel"/>
    <w:tmpl w:val="1DF81D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ADD5E2A"/>
    <w:multiLevelType w:val="multilevel"/>
    <w:tmpl w:val="5FC6C23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5E775520"/>
    <w:multiLevelType w:val="multilevel"/>
    <w:tmpl w:val="DD5219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AD411D3"/>
    <w:multiLevelType w:val="multilevel"/>
    <w:tmpl w:val="F718F5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41900111">
    <w:abstractNumId w:val="0"/>
  </w:num>
  <w:num w:numId="2" w16cid:durableId="527648098">
    <w:abstractNumId w:val="3"/>
  </w:num>
  <w:num w:numId="3" w16cid:durableId="617026586">
    <w:abstractNumId w:val="2"/>
  </w:num>
  <w:num w:numId="4" w16cid:durableId="349260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27D2"/>
    <w:rsid w:val="002027D2"/>
    <w:rsid w:val="00A876C3"/>
    <w:rsid w:val="00DF74B2"/>
    <w:rsid w:val="00E7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09328"/>
  <w15:docId w15:val="{21893DD5-A719-4680-B9B8-C42F9DC3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44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NoSpacing">
    <w:name w:val="No Spacing"/>
    <w:pPr>
      <w:suppressAutoHyphens/>
      <w:spacing w:after="0" w:line="240" w:lineRule="auto"/>
    </w:pPr>
    <w:rPr>
      <w:rFonts w:ascii="Arial" w:hAnsi="Arial"/>
      <w:bCs/>
      <w:iCs/>
      <w:sz w:val="22"/>
      <w:szCs w:val="28"/>
    </w:rPr>
  </w:style>
  <w:style w:type="character" w:customStyle="1" w:styleId="NoSpacingChar">
    <w:name w:val="No Spacing Char"/>
    <w:basedOn w:val="DefaultParagraphFont"/>
    <w:rPr>
      <w:rFonts w:ascii="Arial" w:hAnsi="Arial" w:cs="Times New Roman"/>
      <w:bCs/>
      <w:iCs/>
      <w:sz w:val="22"/>
      <w:szCs w:val="28"/>
    </w:rPr>
  </w:style>
  <w:style w:type="character" w:customStyle="1" w:styleId="ListParagraphChar">
    <w:name w:val="List Paragraph Char"/>
    <w:basedOn w:val="DefaultParagraphFont"/>
    <w:rPr>
      <w:rFonts w:ascii="Aptos" w:eastAsia="Aptos" w:hAnsi="Aptos" w:cs="Times New Roman"/>
      <w:kern w:val="0"/>
      <w:sz w:val="22"/>
      <w:szCs w:val="22"/>
    </w:rPr>
  </w:style>
  <w:style w:type="paragraph" w:customStyle="1" w:styleId="Default">
    <w:name w:val="Default"/>
    <w:pPr>
      <w:suppressAutoHyphens/>
      <w:autoSpaceDE w:val="0"/>
      <w:spacing w:after="120" w:line="240" w:lineRule="auto"/>
    </w:pPr>
    <w:rPr>
      <w:rFonts w:ascii="Arial" w:eastAsia="Times New Roman" w:hAnsi="Arial" w:cs="Arial"/>
      <w:bCs/>
      <w:iCs/>
      <w:color w:val="0E2841"/>
      <w:sz w:val="22"/>
      <w:szCs w:val="2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Shafina Cachra</dc:creator>
  <dc:description/>
  <cp:lastModifiedBy>Shafina Cachra</cp:lastModifiedBy>
  <cp:revision>2</cp:revision>
  <dcterms:created xsi:type="dcterms:W3CDTF">2026-09-18T12:19:00Z</dcterms:created>
  <dcterms:modified xsi:type="dcterms:W3CDTF">2026-09-18T12:19:00Z</dcterms:modified>
</cp:coreProperties>
</file>