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4FE5F7" w14:textId="77777777" w:rsidR="00FC52AA" w:rsidRDefault="00933A82">
      <w:pPr>
        <w:jc w:val="both"/>
      </w:pPr>
      <w:r>
        <w:rPr>
          <w:noProof/>
          <w:color w:val="00008C"/>
          <w:lang w:eastAsia="en-GB"/>
        </w:rPr>
        <w:drawing>
          <wp:anchor distT="0" distB="0" distL="114300" distR="114300" simplePos="0" relativeHeight="251656704" behindDoc="0" locked="0" layoutInCell="1" allowOverlap="1" wp14:anchorId="5084F25F" wp14:editId="1752FB55">
            <wp:simplePos x="0" y="0"/>
            <wp:positionH relativeFrom="column">
              <wp:posOffset>-342900</wp:posOffset>
            </wp:positionH>
            <wp:positionV relativeFrom="paragraph">
              <wp:posOffset>-139065</wp:posOffset>
            </wp:positionV>
            <wp:extent cx="1638300" cy="1447800"/>
            <wp:effectExtent l="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61D42" w14:textId="77777777" w:rsidR="00207669" w:rsidRDefault="009227F3" w:rsidP="00207669">
      <w:pPr>
        <w:pStyle w:val="Header"/>
        <w:tabs>
          <w:tab w:val="clear" w:pos="8640"/>
          <w:tab w:val="right" w:pos="8222"/>
        </w:tabs>
        <w:ind w:right="284"/>
        <w:jc w:val="right"/>
        <w:rPr>
          <w:b/>
          <w:bCs/>
          <w:color w:val="00008C"/>
          <w:sz w:val="48"/>
        </w:rPr>
      </w:pPr>
      <w:r>
        <w:rPr>
          <w:b/>
          <w:bCs/>
          <w:color w:val="00008C"/>
          <w:sz w:val="48"/>
        </w:rPr>
        <w:t xml:space="preserve">St </w:t>
      </w:r>
      <w:r w:rsidR="00207669">
        <w:rPr>
          <w:b/>
          <w:bCs/>
          <w:color w:val="00008C"/>
          <w:sz w:val="48"/>
        </w:rPr>
        <w:t>John’s C of E Primary School</w:t>
      </w:r>
    </w:p>
    <w:p w14:paraId="370D2F5D" w14:textId="77777777" w:rsidR="00207669" w:rsidRDefault="00207669" w:rsidP="00207669">
      <w:pPr>
        <w:pStyle w:val="Header"/>
        <w:tabs>
          <w:tab w:val="clear" w:pos="8640"/>
          <w:tab w:val="right" w:pos="8080"/>
        </w:tabs>
        <w:ind w:right="284"/>
        <w:jc w:val="right"/>
        <w:rPr>
          <w:b/>
          <w:bCs/>
          <w:color w:val="000000"/>
          <w:sz w:val="24"/>
        </w:rPr>
      </w:pPr>
      <w:r>
        <w:rPr>
          <w:b/>
          <w:bCs/>
          <w:color w:val="000000"/>
          <w:sz w:val="24"/>
        </w:rPr>
        <w:t xml:space="preserve">Hertford Road, Digswell, </w:t>
      </w:r>
      <w:proofErr w:type="spellStart"/>
      <w:r>
        <w:rPr>
          <w:b/>
          <w:bCs/>
          <w:color w:val="000000"/>
          <w:sz w:val="24"/>
        </w:rPr>
        <w:t>Welwyn</w:t>
      </w:r>
      <w:proofErr w:type="spellEnd"/>
      <w:r>
        <w:rPr>
          <w:b/>
          <w:bCs/>
          <w:color w:val="000000"/>
          <w:sz w:val="24"/>
        </w:rPr>
        <w:t>, Herts AL6 0BX</w:t>
      </w:r>
    </w:p>
    <w:p w14:paraId="0FDEDA15" w14:textId="77777777" w:rsidR="00207669" w:rsidRDefault="00207669" w:rsidP="00207669">
      <w:pPr>
        <w:pStyle w:val="Header"/>
        <w:tabs>
          <w:tab w:val="clear" w:pos="8640"/>
          <w:tab w:val="right" w:pos="8080"/>
        </w:tabs>
        <w:ind w:right="284"/>
        <w:jc w:val="right"/>
        <w:rPr>
          <w:b/>
          <w:bCs/>
          <w:color w:val="000000"/>
          <w:sz w:val="24"/>
        </w:rPr>
      </w:pPr>
      <w:r>
        <w:rPr>
          <w:b/>
          <w:bCs/>
          <w:color w:val="000000"/>
          <w:sz w:val="24"/>
        </w:rPr>
        <w:t>Tel: 01438 714283   Fax 01438 712991</w:t>
      </w:r>
    </w:p>
    <w:p w14:paraId="73610A94" w14:textId="77777777" w:rsidR="00207669" w:rsidRDefault="00207669" w:rsidP="00207669">
      <w:pPr>
        <w:pStyle w:val="Header"/>
        <w:tabs>
          <w:tab w:val="clear" w:pos="8640"/>
          <w:tab w:val="right" w:pos="8080"/>
        </w:tabs>
        <w:ind w:right="284"/>
        <w:jc w:val="right"/>
        <w:rPr>
          <w:b/>
          <w:bCs/>
          <w:color w:val="000000"/>
          <w:sz w:val="24"/>
        </w:rPr>
      </w:pPr>
      <w:r>
        <w:rPr>
          <w:b/>
          <w:bCs/>
          <w:color w:val="000000"/>
          <w:sz w:val="24"/>
        </w:rPr>
        <w:t xml:space="preserve">E-mail: </w:t>
      </w:r>
      <w:hyperlink r:id="rId9" w:history="1">
        <w:r w:rsidRPr="00685F3A">
          <w:rPr>
            <w:rStyle w:val="Hyperlink"/>
            <w:b/>
            <w:bCs/>
            <w:color w:val="auto"/>
            <w:sz w:val="24"/>
          </w:rPr>
          <w:t>admin@digswell.herts.sch.uk</w:t>
        </w:r>
      </w:hyperlink>
    </w:p>
    <w:p w14:paraId="50B6B552" w14:textId="085651CE" w:rsidR="00D16E9C" w:rsidRPr="00830629" w:rsidRDefault="00B03129" w:rsidP="00830629">
      <w:pPr>
        <w:pStyle w:val="Header"/>
        <w:tabs>
          <w:tab w:val="clear" w:pos="8640"/>
          <w:tab w:val="right" w:pos="8080"/>
        </w:tabs>
        <w:ind w:right="284"/>
        <w:rPr>
          <w:rFonts w:ascii="Arial" w:hAnsi="Arial" w:cs="Arial"/>
          <w:color w:val="5B9BD5"/>
          <w:u w:val="single"/>
        </w:rPr>
      </w:pPr>
      <w:bookmarkStart w:id="0" w:name="_GoBack"/>
      <w:bookmarkEnd w:id="0"/>
      <w:r>
        <w:rPr>
          <w:rFonts w:ascii="Comic Sans MS" w:hAnsi="Comic Sans MS"/>
          <w:i/>
        </w:rPr>
        <w:tab/>
      </w:r>
      <w:r>
        <w:rPr>
          <w:rFonts w:ascii="Comic Sans MS" w:hAnsi="Comic Sans MS"/>
          <w:i/>
        </w:rPr>
        <w:tab/>
      </w:r>
      <w:r>
        <w:rPr>
          <w:rFonts w:ascii="Comic Sans MS" w:hAnsi="Comic Sans MS"/>
          <w:i/>
        </w:rPr>
        <w:tab/>
      </w:r>
      <w:r>
        <w:rPr>
          <w:rFonts w:ascii="Comic Sans MS" w:hAnsi="Comic Sans MS"/>
          <w:i/>
        </w:rPr>
        <w:tab/>
      </w:r>
      <w:r>
        <w:rPr>
          <w:rFonts w:ascii="Comic Sans MS" w:hAnsi="Comic Sans MS"/>
          <w:i/>
        </w:rPr>
        <w:tab/>
      </w:r>
    </w:p>
    <w:p w14:paraId="5A7C9D2A" w14:textId="0C8EDA39" w:rsidR="00FB2629" w:rsidRDefault="00FB2629" w:rsidP="00D6059E">
      <w:pPr>
        <w:autoSpaceDE w:val="0"/>
        <w:autoSpaceDN w:val="0"/>
        <w:adjustRightInd w:val="0"/>
        <w:rPr>
          <w:rFonts w:ascii="Verdana" w:hAnsi="Verdana"/>
          <w:sz w:val="20"/>
          <w:szCs w:val="20"/>
        </w:rPr>
      </w:pPr>
    </w:p>
    <w:p w14:paraId="5F567E0B" w14:textId="027D18B0" w:rsidR="00830629" w:rsidRPr="00830629" w:rsidRDefault="00830629" w:rsidP="00830629">
      <w:pPr>
        <w:autoSpaceDE w:val="0"/>
        <w:autoSpaceDN w:val="0"/>
        <w:adjustRightInd w:val="0"/>
        <w:jc w:val="center"/>
        <w:rPr>
          <w:rFonts w:ascii="Verdana" w:hAnsi="Verdana"/>
          <w:b/>
          <w:bCs/>
          <w:sz w:val="20"/>
          <w:szCs w:val="20"/>
          <w:u w:val="single"/>
        </w:rPr>
      </w:pPr>
      <w:r w:rsidRPr="00830629">
        <w:rPr>
          <w:rFonts w:ascii="Verdana" w:hAnsi="Verdana"/>
          <w:b/>
          <w:bCs/>
          <w:sz w:val="20"/>
          <w:szCs w:val="20"/>
          <w:u w:val="single"/>
        </w:rPr>
        <w:t>Job Description – Caretaker</w:t>
      </w:r>
    </w:p>
    <w:p w14:paraId="684B9E03" w14:textId="1428C45F" w:rsidR="00830629" w:rsidRPr="00830629" w:rsidRDefault="00830629" w:rsidP="00830629">
      <w:pPr>
        <w:autoSpaceDE w:val="0"/>
        <w:autoSpaceDN w:val="0"/>
        <w:adjustRightInd w:val="0"/>
        <w:jc w:val="center"/>
        <w:rPr>
          <w:rFonts w:ascii="Verdana" w:hAnsi="Verdana"/>
          <w:b/>
          <w:bCs/>
          <w:sz w:val="20"/>
          <w:szCs w:val="20"/>
          <w:u w:val="single"/>
        </w:rPr>
      </w:pPr>
    </w:p>
    <w:p w14:paraId="7B023F56" w14:textId="5E887130" w:rsidR="00830629" w:rsidRPr="00830629" w:rsidRDefault="00830629" w:rsidP="00830629">
      <w:pPr>
        <w:autoSpaceDE w:val="0"/>
        <w:autoSpaceDN w:val="0"/>
        <w:adjustRightInd w:val="0"/>
        <w:rPr>
          <w:rFonts w:ascii="Verdana" w:hAnsi="Verdana"/>
          <w:sz w:val="20"/>
          <w:szCs w:val="20"/>
        </w:rPr>
      </w:pPr>
      <w:r w:rsidRPr="00830629">
        <w:rPr>
          <w:rFonts w:ascii="Verdana" w:hAnsi="Verdana"/>
          <w:b/>
          <w:bCs/>
          <w:sz w:val="20"/>
          <w:szCs w:val="20"/>
        </w:rPr>
        <w:t>Job Title:</w:t>
      </w:r>
      <w:r w:rsidRPr="00830629">
        <w:rPr>
          <w:rFonts w:ascii="Verdana" w:hAnsi="Verdana"/>
          <w:b/>
          <w:bCs/>
          <w:sz w:val="20"/>
          <w:szCs w:val="20"/>
        </w:rPr>
        <w:tab/>
      </w:r>
      <w:r w:rsidRPr="00830629">
        <w:rPr>
          <w:rFonts w:ascii="Verdana" w:hAnsi="Verdana"/>
          <w:b/>
          <w:bCs/>
          <w:sz w:val="20"/>
          <w:szCs w:val="20"/>
        </w:rPr>
        <w:tab/>
      </w:r>
      <w:r w:rsidRPr="00830629">
        <w:rPr>
          <w:rFonts w:ascii="Verdana" w:hAnsi="Verdana"/>
          <w:b/>
          <w:bCs/>
          <w:sz w:val="20"/>
          <w:szCs w:val="20"/>
        </w:rPr>
        <w:tab/>
      </w:r>
      <w:r w:rsidRPr="00830629">
        <w:rPr>
          <w:rFonts w:ascii="Verdana" w:hAnsi="Verdana"/>
          <w:sz w:val="20"/>
          <w:szCs w:val="20"/>
        </w:rPr>
        <w:t>Caretaker</w:t>
      </w:r>
    </w:p>
    <w:p w14:paraId="59DB65CC" w14:textId="50DD3BD1" w:rsidR="00830629" w:rsidRPr="00830629" w:rsidRDefault="00830629" w:rsidP="00830629">
      <w:pPr>
        <w:autoSpaceDE w:val="0"/>
        <w:autoSpaceDN w:val="0"/>
        <w:adjustRightInd w:val="0"/>
        <w:rPr>
          <w:rFonts w:ascii="Verdana" w:hAnsi="Verdana"/>
          <w:sz w:val="20"/>
          <w:szCs w:val="20"/>
        </w:rPr>
      </w:pPr>
    </w:p>
    <w:p w14:paraId="524CB2AB" w14:textId="61BB03AA" w:rsidR="00830629" w:rsidRPr="00830629" w:rsidRDefault="00830629" w:rsidP="00830629">
      <w:pPr>
        <w:autoSpaceDE w:val="0"/>
        <w:autoSpaceDN w:val="0"/>
        <w:adjustRightInd w:val="0"/>
        <w:rPr>
          <w:rFonts w:ascii="Verdana" w:hAnsi="Verdana"/>
          <w:sz w:val="20"/>
          <w:szCs w:val="20"/>
        </w:rPr>
      </w:pPr>
      <w:r w:rsidRPr="00830629">
        <w:rPr>
          <w:rFonts w:ascii="Verdana" w:hAnsi="Verdana"/>
          <w:b/>
          <w:bCs/>
          <w:sz w:val="20"/>
          <w:szCs w:val="20"/>
        </w:rPr>
        <w:t>Line Manager:</w:t>
      </w:r>
      <w:r w:rsidRPr="00830629">
        <w:rPr>
          <w:rFonts w:ascii="Verdana" w:hAnsi="Verdana"/>
          <w:b/>
          <w:bCs/>
          <w:sz w:val="20"/>
          <w:szCs w:val="20"/>
        </w:rPr>
        <w:tab/>
      </w:r>
      <w:r w:rsidRPr="00830629">
        <w:rPr>
          <w:rFonts w:ascii="Verdana" w:hAnsi="Verdana"/>
          <w:b/>
          <w:bCs/>
          <w:sz w:val="20"/>
          <w:szCs w:val="20"/>
        </w:rPr>
        <w:tab/>
      </w:r>
      <w:r w:rsidRPr="00830629">
        <w:rPr>
          <w:rFonts w:ascii="Verdana" w:hAnsi="Verdana"/>
          <w:sz w:val="20"/>
          <w:szCs w:val="20"/>
        </w:rPr>
        <w:t>Office Manager</w:t>
      </w:r>
    </w:p>
    <w:p w14:paraId="35E667AE" w14:textId="63245367" w:rsidR="00830629" w:rsidRPr="00830629" w:rsidRDefault="00830629" w:rsidP="00830629">
      <w:pPr>
        <w:autoSpaceDE w:val="0"/>
        <w:autoSpaceDN w:val="0"/>
        <w:adjustRightInd w:val="0"/>
        <w:rPr>
          <w:rFonts w:ascii="Verdana" w:hAnsi="Verdana"/>
          <w:sz w:val="20"/>
          <w:szCs w:val="20"/>
        </w:rPr>
      </w:pPr>
    </w:p>
    <w:p w14:paraId="03A0846B" w14:textId="398295D6" w:rsidR="00830629" w:rsidRPr="00830629" w:rsidRDefault="00830629" w:rsidP="00830629">
      <w:pPr>
        <w:autoSpaceDE w:val="0"/>
        <w:autoSpaceDN w:val="0"/>
        <w:adjustRightInd w:val="0"/>
        <w:rPr>
          <w:rFonts w:ascii="Verdana" w:hAnsi="Verdana"/>
          <w:sz w:val="20"/>
          <w:szCs w:val="20"/>
        </w:rPr>
      </w:pPr>
      <w:r w:rsidRPr="00830629">
        <w:rPr>
          <w:rFonts w:ascii="Verdana" w:hAnsi="Verdana"/>
          <w:b/>
          <w:bCs/>
          <w:sz w:val="20"/>
          <w:szCs w:val="20"/>
        </w:rPr>
        <w:t>Pay Grade:</w:t>
      </w:r>
      <w:r w:rsidRPr="00830629">
        <w:rPr>
          <w:rFonts w:ascii="Verdana" w:hAnsi="Verdana"/>
          <w:sz w:val="20"/>
          <w:szCs w:val="20"/>
        </w:rPr>
        <w:tab/>
      </w:r>
      <w:r w:rsidRPr="00830629">
        <w:rPr>
          <w:rFonts w:ascii="Verdana" w:hAnsi="Verdana"/>
          <w:sz w:val="20"/>
          <w:szCs w:val="20"/>
        </w:rPr>
        <w:tab/>
      </w:r>
      <w:r w:rsidRPr="00830629">
        <w:rPr>
          <w:rFonts w:ascii="Verdana" w:hAnsi="Verdana"/>
          <w:sz w:val="20"/>
          <w:szCs w:val="20"/>
        </w:rPr>
        <w:tab/>
        <w:t>H2</w:t>
      </w:r>
    </w:p>
    <w:p w14:paraId="6A6DA00E" w14:textId="0AA21ADF" w:rsidR="00830629" w:rsidRPr="00830629" w:rsidRDefault="00830629" w:rsidP="00830629">
      <w:pPr>
        <w:autoSpaceDE w:val="0"/>
        <w:autoSpaceDN w:val="0"/>
        <w:adjustRightInd w:val="0"/>
        <w:rPr>
          <w:rFonts w:ascii="Verdana" w:hAnsi="Verdana"/>
          <w:sz w:val="20"/>
          <w:szCs w:val="20"/>
        </w:rPr>
      </w:pPr>
    </w:p>
    <w:p w14:paraId="07ED9211" w14:textId="25381C23" w:rsidR="00830629" w:rsidRPr="00830629" w:rsidRDefault="00830629" w:rsidP="00830629">
      <w:pPr>
        <w:pStyle w:val="Default"/>
        <w:rPr>
          <w:rFonts w:ascii="Verdana" w:hAnsi="Verdana"/>
          <w:sz w:val="20"/>
          <w:szCs w:val="20"/>
        </w:rPr>
      </w:pPr>
      <w:r w:rsidRPr="00830629">
        <w:rPr>
          <w:rFonts w:ascii="Verdana" w:hAnsi="Verdana"/>
          <w:b/>
          <w:bCs/>
          <w:sz w:val="20"/>
          <w:szCs w:val="20"/>
        </w:rPr>
        <w:t>Purpose of the role:</w:t>
      </w:r>
      <w:r w:rsidRPr="00830629">
        <w:rPr>
          <w:rFonts w:ascii="Verdana" w:hAnsi="Verdana"/>
          <w:b/>
          <w:bCs/>
          <w:sz w:val="20"/>
          <w:szCs w:val="20"/>
        </w:rPr>
        <w:tab/>
      </w:r>
      <w:r w:rsidRPr="00830629">
        <w:rPr>
          <w:rFonts w:ascii="Verdana" w:hAnsi="Verdana"/>
          <w:sz w:val="20"/>
          <w:szCs w:val="20"/>
        </w:rPr>
        <w:t>T</w:t>
      </w:r>
      <w:r w:rsidRPr="00830629">
        <w:rPr>
          <w:rFonts w:ascii="Verdana" w:hAnsi="Verdana"/>
          <w:sz w:val="20"/>
          <w:szCs w:val="20"/>
        </w:rPr>
        <w:t xml:space="preserve">o be responsible for the maintenance and security of the school premises </w:t>
      </w:r>
      <w:r w:rsidRPr="00830629">
        <w:rPr>
          <w:rFonts w:ascii="Verdana" w:hAnsi="Verdana"/>
          <w:sz w:val="20"/>
          <w:szCs w:val="20"/>
        </w:rPr>
        <w:tab/>
      </w:r>
      <w:r w:rsidRPr="00830629">
        <w:rPr>
          <w:rFonts w:ascii="Verdana" w:hAnsi="Verdana"/>
          <w:sz w:val="20"/>
          <w:szCs w:val="20"/>
        </w:rPr>
        <w:tab/>
      </w:r>
      <w:r w:rsidRPr="00830629">
        <w:rPr>
          <w:rFonts w:ascii="Verdana" w:hAnsi="Verdana"/>
          <w:sz w:val="20"/>
          <w:szCs w:val="20"/>
        </w:rPr>
        <w:tab/>
      </w:r>
      <w:r w:rsidRPr="00830629">
        <w:rPr>
          <w:rFonts w:ascii="Verdana" w:hAnsi="Verdana"/>
          <w:sz w:val="20"/>
          <w:szCs w:val="20"/>
        </w:rPr>
        <w:tab/>
      </w:r>
      <w:r w:rsidRPr="00830629">
        <w:rPr>
          <w:rFonts w:ascii="Verdana" w:hAnsi="Verdana"/>
          <w:sz w:val="20"/>
          <w:szCs w:val="20"/>
        </w:rPr>
        <w:tab/>
      </w:r>
      <w:r w:rsidRPr="00830629">
        <w:rPr>
          <w:rFonts w:ascii="Verdana" w:hAnsi="Verdana"/>
          <w:sz w:val="20"/>
          <w:szCs w:val="20"/>
        </w:rPr>
        <w:t>and site,</w:t>
      </w:r>
      <w:r w:rsidRPr="00830629">
        <w:rPr>
          <w:rFonts w:ascii="Verdana" w:hAnsi="Verdana"/>
          <w:sz w:val="20"/>
          <w:szCs w:val="20"/>
        </w:rPr>
        <w:t xml:space="preserve"> </w:t>
      </w:r>
      <w:r w:rsidRPr="00830629">
        <w:rPr>
          <w:rFonts w:ascii="Verdana" w:hAnsi="Verdana"/>
          <w:sz w:val="20"/>
          <w:szCs w:val="20"/>
        </w:rPr>
        <w:t>ensuring a safe environment</w:t>
      </w:r>
      <w:r w:rsidRPr="00830629">
        <w:rPr>
          <w:rFonts w:ascii="Verdana" w:hAnsi="Verdana"/>
          <w:sz w:val="20"/>
          <w:szCs w:val="20"/>
        </w:rPr>
        <w:t>.</w:t>
      </w:r>
    </w:p>
    <w:p w14:paraId="749C3258" w14:textId="27444CB0" w:rsidR="00830629" w:rsidRPr="00830629" w:rsidRDefault="00830629" w:rsidP="00830629">
      <w:pPr>
        <w:pStyle w:val="Default"/>
        <w:rPr>
          <w:rFonts w:ascii="Verdana" w:hAnsi="Verdana"/>
          <w:sz w:val="20"/>
          <w:szCs w:val="20"/>
        </w:rPr>
      </w:pPr>
    </w:p>
    <w:p w14:paraId="2885EC10" w14:textId="526A2D96" w:rsidR="00830629" w:rsidRPr="00830629" w:rsidRDefault="00830629" w:rsidP="00830629">
      <w:pPr>
        <w:pStyle w:val="Default"/>
        <w:rPr>
          <w:rFonts w:ascii="Verdana" w:hAnsi="Verdana"/>
          <w:b/>
          <w:bCs/>
          <w:sz w:val="20"/>
          <w:szCs w:val="20"/>
          <w:u w:val="single"/>
        </w:rPr>
      </w:pPr>
      <w:r w:rsidRPr="00830629">
        <w:rPr>
          <w:rFonts w:ascii="Verdana" w:hAnsi="Verdana"/>
          <w:b/>
          <w:bCs/>
          <w:sz w:val="20"/>
          <w:szCs w:val="20"/>
          <w:u w:val="single"/>
        </w:rPr>
        <w:t>Responsibilities</w:t>
      </w:r>
    </w:p>
    <w:p w14:paraId="4E63AAB5" w14:textId="77777777" w:rsidR="00830629" w:rsidRPr="00830629" w:rsidRDefault="00830629" w:rsidP="00830629">
      <w:pPr>
        <w:pStyle w:val="Default"/>
        <w:rPr>
          <w:rFonts w:ascii="Verdana" w:hAnsi="Verdana"/>
          <w:b/>
          <w:bCs/>
          <w:sz w:val="20"/>
          <w:szCs w:val="20"/>
          <w:u w:val="single"/>
        </w:rPr>
      </w:pPr>
    </w:p>
    <w:p w14:paraId="34BDEFAA" w14:textId="77777777" w:rsidR="00830629" w:rsidRPr="00830629" w:rsidRDefault="00830629" w:rsidP="00830629">
      <w:pPr>
        <w:pStyle w:val="Default"/>
        <w:rPr>
          <w:rFonts w:ascii="Verdana" w:hAnsi="Verdana"/>
          <w:sz w:val="20"/>
          <w:szCs w:val="20"/>
        </w:rPr>
      </w:pPr>
      <w:r w:rsidRPr="00830629">
        <w:rPr>
          <w:rFonts w:ascii="Segoe UI Symbol" w:hAnsi="Segoe UI Symbol" w:cs="Segoe UI Symbol"/>
          <w:sz w:val="20"/>
          <w:szCs w:val="20"/>
        </w:rPr>
        <w:t>➢</w:t>
      </w:r>
      <w:r w:rsidRPr="00830629">
        <w:rPr>
          <w:rFonts w:ascii="Verdana" w:hAnsi="Verdana"/>
          <w:sz w:val="20"/>
          <w:szCs w:val="20"/>
        </w:rPr>
        <w:t xml:space="preserve"> Ensure that buildings, site and resources are secure, including during out of school hours and take remedial action if required</w:t>
      </w:r>
    </w:p>
    <w:p w14:paraId="75A01C07" w14:textId="77777777" w:rsidR="00830629" w:rsidRPr="00830629" w:rsidRDefault="00830629" w:rsidP="00830629">
      <w:pPr>
        <w:pStyle w:val="Default"/>
        <w:rPr>
          <w:rFonts w:ascii="Verdana" w:hAnsi="Verdana"/>
          <w:sz w:val="20"/>
          <w:szCs w:val="20"/>
        </w:rPr>
      </w:pPr>
      <w:r w:rsidRPr="00830629">
        <w:rPr>
          <w:rFonts w:ascii="Segoe UI Symbol" w:hAnsi="Segoe UI Symbol" w:cs="Segoe UI Symbol"/>
          <w:sz w:val="20"/>
          <w:szCs w:val="20"/>
        </w:rPr>
        <w:t>➢</w:t>
      </w:r>
      <w:r w:rsidRPr="00830629">
        <w:rPr>
          <w:rFonts w:ascii="Verdana" w:hAnsi="Verdana"/>
          <w:sz w:val="20"/>
          <w:szCs w:val="20"/>
        </w:rPr>
        <w:t xml:space="preserve"> Act as the designated key holder for the school premises</w:t>
      </w:r>
    </w:p>
    <w:p w14:paraId="1A603F7E" w14:textId="77777777" w:rsidR="00830629" w:rsidRPr="00830629" w:rsidRDefault="00830629" w:rsidP="00830629">
      <w:pPr>
        <w:pStyle w:val="Default"/>
        <w:rPr>
          <w:rFonts w:ascii="Verdana" w:hAnsi="Verdana"/>
          <w:sz w:val="20"/>
          <w:szCs w:val="20"/>
        </w:rPr>
      </w:pPr>
      <w:r w:rsidRPr="00830629">
        <w:rPr>
          <w:rFonts w:ascii="Segoe UI Symbol" w:hAnsi="Segoe UI Symbol" w:cs="Segoe UI Symbol"/>
          <w:sz w:val="20"/>
          <w:szCs w:val="20"/>
        </w:rPr>
        <w:t>➢</w:t>
      </w:r>
      <w:r w:rsidRPr="00830629">
        <w:rPr>
          <w:rFonts w:ascii="Verdana" w:hAnsi="Verdana"/>
          <w:sz w:val="20"/>
          <w:szCs w:val="20"/>
        </w:rPr>
        <w:t xml:space="preserve"> Operate and regularly check systems such as heating, cooling, lighting and security (including CCTV and alarms)</w:t>
      </w:r>
    </w:p>
    <w:p w14:paraId="79707D7E" w14:textId="77777777" w:rsidR="00830629" w:rsidRPr="00830629" w:rsidRDefault="00830629" w:rsidP="00830629">
      <w:pPr>
        <w:pStyle w:val="Default"/>
        <w:rPr>
          <w:rFonts w:ascii="Verdana" w:hAnsi="Verdana"/>
          <w:sz w:val="20"/>
          <w:szCs w:val="20"/>
        </w:rPr>
      </w:pPr>
      <w:r w:rsidRPr="00830629">
        <w:rPr>
          <w:rFonts w:ascii="Segoe UI Symbol" w:hAnsi="Segoe UI Symbol" w:cs="Segoe UI Symbol"/>
          <w:sz w:val="20"/>
          <w:szCs w:val="20"/>
        </w:rPr>
        <w:t>➢</w:t>
      </w:r>
      <w:r w:rsidRPr="00830629">
        <w:rPr>
          <w:rFonts w:ascii="Verdana" w:hAnsi="Verdana"/>
          <w:sz w:val="20"/>
          <w:szCs w:val="20"/>
        </w:rPr>
        <w:t xml:space="preserve"> Undertake minor repairs (i.e. not requiring qualified craftsperson) and maintenance of the buildings and site and cleaning duties</w:t>
      </w:r>
    </w:p>
    <w:p w14:paraId="56EB2B78" w14:textId="77777777" w:rsidR="00830629" w:rsidRPr="00830629" w:rsidRDefault="00830629" w:rsidP="00830629">
      <w:pPr>
        <w:pStyle w:val="Default"/>
        <w:rPr>
          <w:rFonts w:ascii="Verdana" w:hAnsi="Verdana"/>
          <w:sz w:val="20"/>
          <w:szCs w:val="20"/>
        </w:rPr>
      </w:pPr>
      <w:r w:rsidRPr="00830629">
        <w:rPr>
          <w:rFonts w:ascii="Segoe UI Symbol" w:hAnsi="Segoe UI Symbol" w:cs="Segoe UI Symbol"/>
          <w:sz w:val="20"/>
          <w:szCs w:val="20"/>
        </w:rPr>
        <w:t>➢</w:t>
      </w:r>
      <w:r w:rsidRPr="00830629">
        <w:rPr>
          <w:rFonts w:ascii="Verdana" w:hAnsi="Verdana"/>
          <w:sz w:val="20"/>
          <w:szCs w:val="20"/>
        </w:rPr>
        <w:t xml:space="preserve"> Arrange regular maintenance and safety checks</w:t>
      </w:r>
    </w:p>
    <w:p w14:paraId="1886FD99" w14:textId="77777777" w:rsidR="00830629" w:rsidRPr="00830629" w:rsidRDefault="00830629" w:rsidP="00830629">
      <w:pPr>
        <w:pStyle w:val="Default"/>
        <w:rPr>
          <w:rFonts w:ascii="Verdana" w:hAnsi="Verdana"/>
          <w:sz w:val="20"/>
          <w:szCs w:val="20"/>
        </w:rPr>
      </w:pPr>
      <w:r w:rsidRPr="00830629">
        <w:rPr>
          <w:rFonts w:ascii="Segoe UI Symbol" w:hAnsi="Segoe UI Symbol" w:cs="Segoe UI Symbol"/>
          <w:sz w:val="20"/>
          <w:szCs w:val="20"/>
        </w:rPr>
        <w:t>➢</w:t>
      </w:r>
      <w:r w:rsidRPr="00830629">
        <w:rPr>
          <w:rFonts w:ascii="Verdana" w:hAnsi="Verdana"/>
          <w:sz w:val="20"/>
          <w:szCs w:val="20"/>
        </w:rPr>
        <w:t xml:space="preserve"> Undertake general portage duties, including moving furniture and equipment within the school</w:t>
      </w:r>
    </w:p>
    <w:p w14:paraId="0DBBA197" w14:textId="77777777" w:rsidR="00830629" w:rsidRPr="00830629" w:rsidRDefault="00830629" w:rsidP="00830629">
      <w:pPr>
        <w:pStyle w:val="Default"/>
        <w:rPr>
          <w:rFonts w:ascii="Verdana" w:hAnsi="Verdana"/>
          <w:sz w:val="20"/>
          <w:szCs w:val="20"/>
        </w:rPr>
      </w:pPr>
      <w:r w:rsidRPr="00830629">
        <w:rPr>
          <w:rFonts w:ascii="Segoe UI Symbol" w:hAnsi="Segoe UI Symbol" w:cs="Segoe UI Symbol"/>
          <w:sz w:val="20"/>
          <w:szCs w:val="20"/>
        </w:rPr>
        <w:t>➢</w:t>
      </w:r>
      <w:r w:rsidRPr="00830629">
        <w:rPr>
          <w:rFonts w:ascii="Verdana" w:hAnsi="Verdana"/>
          <w:sz w:val="20"/>
          <w:szCs w:val="20"/>
        </w:rPr>
        <w:t xml:space="preserve"> Perform duties in line with health and safety and COSHH regulations and </w:t>
      </w:r>
      <w:proofErr w:type="gramStart"/>
      <w:r w:rsidRPr="00830629">
        <w:rPr>
          <w:rFonts w:ascii="Verdana" w:hAnsi="Verdana"/>
          <w:sz w:val="20"/>
          <w:szCs w:val="20"/>
        </w:rPr>
        <w:t>take action</w:t>
      </w:r>
      <w:proofErr w:type="gramEnd"/>
      <w:r w:rsidRPr="00830629">
        <w:rPr>
          <w:rFonts w:ascii="Verdana" w:hAnsi="Verdana"/>
          <w:sz w:val="20"/>
          <w:szCs w:val="20"/>
        </w:rPr>
        <w:t xml:space="preserve"> where hazards are identified, report serious hazards to line manager immediately</w:t>
      </w:r>
    </w:p>
    <w:p w14:paraId="7232CA83" w14:textId="77777777" w:rsidR="00830629" w:rsidRPr="00830629" w:rsidRDefault="00830629" w:rsidP="00830629">
      <w:pPr>
        <w:pStyle w:val="Default"/>
        <w:rPr>
          <w:rFonts w:ascii="Verdana" w:hAnsi="Verdana"/>
          <w:sz w:val="20"/>
          <w:szCs w:val="20"/>
        </w:rPr>
      </w:pPr>
      <w:r w:rsidRPr="00830629">
        <w:rPr>
          <w:rFonts w:ascii="Segoe UI Symbol" w:hAnsi="Segoe UI Symbol" w:cs="Segoe UI Symbol"/>
          <w:sz w:val="20"/>
          <w:szCs w:val="20"/>
        </w:rPr>
        <w:t>➢</w:t>
      </w:r>
      <w:r w:rsidRPr="00830629">
        <w:rPr>
          <w:rFonts w:ascii="Verdana" w:hAnsi="Verdana"/>
          <w:sz w:val="20"/>
          <w:szCs w:val="20"/>
        </w:rPr>
        <w:t xml:space="preserve"> Undertake regular health and safety checks of buildings, grounds, fixtures and fittings, (including compliance with fire safety regulations) and equipment, in line with other schedules.</w:t>
      </w:r>
    </w:p>
    <w:p w14:paraId="218FE752" w14:textId="77777777" w:rsidR="00830629" w:rsidRPr="00830629" w:rsidRDefault="00830629" w:rsidP="00830629">
      <w:pPr>
        <w:pStyle w:val="Default"/>
        <w:rPr>
          <w:rFonts w:ascii="Verdana" w:hAnsi="Verdana"/>
          <w:sz w:val="20"/>
          <w:szCs w:val="20"/>
        </w:rPr>
      </w:pPr>
      <w:r w:rsidRPr="00830629">
        <w:rPr>
          <w:rFonts w:ascii="Segoe UI Symbol" w:hAnsi="Segoe UI Symbol" w:cs="Segoe UI Symbol"/>
          <w:sz w:val="20"/>
          <w:szCs w:val="20"/>
        </w:rPr>
        <w:t>➢</w:t>
      </w:r>
      <w:r w:rsidRPr="00830629">
        <w:rPr>
          <w:rFonts w:ascii="Verdana" w:hAnsi="Verdana"/>
          <w:sz w:val="20"/>
          <w:szCs w:val="20"/>
        </w:rPr>
        <w:t xml:space="preserve"> Work with Senior Leaders to complete risk assessments and ensure compliance within the school with all health and safety responsibilities for example COSHH, ladder, asbestos, legionella and asset register</w:t>
      </w:r>
    </w:p>
    <w:p w14:paraId="28AA05A3" w14:textId="77777777" w:rsidR="00830629" w:rsidRPr="00830629" w:rsidRDefault="00830629" w:rsidP="00830629">
      <w:pPr>
        <w:pStyle w:val="Default"/>
        <w:rPr>
          <w:rFonts w:ascii="Verdana" w:hAnsi="Verdana"/>
          <w:sz w:val="20"/>
          <w:szCs w:val="20"/>
        </w:rPr>
      </w:pPr>
      <w:r w:rsidRPr="00830629">
        <w:rPr>
          <w:rFonts w:ascii="Verdana" w:hAnsi="Verdana"/>
          <w:sz w:val="20"/>
          <w:szCs w:val="20"/>
        </w:rPr>
        <w:t xml:space="preserve">Individuals in this role may also undertake some or </w:t>
      </w:r>
      <w:proofErr w:type="gramStart"/>
      <w:r w:rsidRPr="00830629">
        <w:rPr>
          <w:rFonts w:ascii="Verdana" w:hAnsi="Verdana"/>
          <w:sz w:val="20"/>
          <w:szCs w:val="20"/>
        </w:rPr>
        <w:t>all of</w:t>
      </w:r>
      <w:proofErr w:type="gramEnd"/>
      <w:r w:rsidRPr="00830629">
        <w:rPr>
          <w:rFonts w:ascii="Verdana" w:hAnsi="Verdana"/>
          <w:sz w:val="20"/>
          <w:szCs w:val="20"/>
        </w:rPr>
        <w:t xml:space="preserve"> the following:</w:t>
      </w:r>
    </w:p>
    <w:p w14:paraId="1DA717AF" w14:textId="77777777" w:rsidR="00830629" w:rsidRPr="00830629" w:rsidRDefault="00830629" w:rsidP="00830629">
      <w:pPr>
        <w:pStyle w:val="Default"/>
        <w:rPr>
          <w:rFonts w:ascii="Verdana" w:hAnsi="Verdana"/>
          <w:sz w:val="20"/>
          <w:szCs w:val="20"/>
        </w:rPr>
      </w:pPr>
      <w:r w:rsidRPr="00830629">
        <w:rPr>
          <w:rFonts w:ascii="Segoe UI Symbol" w:hAnsi="Segoe UI Symbol" w:cs="Segoe UI Symbol"/>
          <w:sz w:val="20"/>
          <w:szCs w:val="20"/>
        </w:rPr>
        <w:t>➢</w:t>
      </w:r>
      <w:r w:rsidRPr="00830629">
        <w:rPr>
          <w:rFonts w:ascii="Verdana" w:hAnsi="Verdana"/>
          <w:sz w:val="20"/>
          <w:szCs w:val="20"/>
        </w:rPr>
        <w:t xml:space="preserve"> Ensure the operation and maintenance of specialised equipment following training, for example sports/theatrical equipment</w:t>
      </w:r>
    </w:p>
    <w:p w14:paraId="023EB304" w14:textId="60D9EB70" w:rsidR="00830629" w:rsidRPr="00830629" w:rsidRDefault="00830629" w:rsidP="00830629">
      <w:pPr>
        <w:pStyle w:val="Default"/>
        <w:rPr>
          <w:rFonts w:ascii="Verdana" w:hAnsi="Verdana" w:cs="Segoe UI Symbol"/>
          <w:sz w:val="20"/>
          <w:szCs w:val="20"/>
        </w:rPr>
      </w:pPr>
    </w:p>
    <w:tbl>
      <w:tblPr>
        <w:tblStyle w:val="TableGrid"/>
        <w:tblW w:w="0" w:type="auto"/>
        <w:tblLook w:val="04A0" w:firstRow="1" w:lastRow="0" w:firstColumn="1" w:lastColumn="0" w:noHBand="0" w:noVBand="1"/>
      </w:tblPr>
      <w:tblGrid>
        <w:gridCol w:w="5395"/>
        <w:gridCol w:w="5395"/>
      </w:tblGrid>
      <w:tr w:rsidR="00830629" w:rsidRPr="00830629" w14:paraId="6FFD3732" w14:textId="77777777" w:rsidTr="00830629">
        <w:tc>
          <w:tcPr>
            <w:tcW w:w="5395" w:type="dxa"/>
          </w:tcPr>
          <w:p w14:paraId="56F8513D" w14:textId="0FF6922A" w:rsidR="00830629" w:rsidRPr="00830629" w:rsidRDefault="00830629" w:rsidP="00830629">
            <w:pPr>
              <w:pStyle w:val="Default"/>
              <w:rPr>
                <w:rFonts w:ascii="Verdana" w:hAnsi="Verdana"/>
                <w:b/>
                <w:bCs/>
                <w:sz w:val="20"/>
                <w:szCs w:val="20"/>
              </w:rPr>
            </w:pPr>
            <w:r w:rsidRPr="00830629">
              <w:rPr>
                <w:rFonts w:ascii="Verdana" w:hAnsi="Verdana"/>
                <w:b/>
                <w:bCs/>
                <w:sz w:val="20"/>
                <w:szCs w:val="20"/>
              </w:rPr>
              <w:t>Knowledge</w:t>
            </w:r>
          </w:p>
          <w:tbl>
            <w:tblPr>
              <w:tblW w:w="0" w:type="auto"/>
              <w:tblBorders>
                <w:top w:val="nil"/>
                <w:left w:val="nil"/>
                <w:bottom w:val="nil"/>
                <w:right w:val="nil"/>
              </w:tblBorders>
              <w:tblLook w:val="0000" w:firstRow="0" w:lastRow="0" w:firstColumn="0" w:lastColumn="0" w:noHBand="0" w:noVBand="0"/>
            </w:tblPr>
            <w:tblGrid>
              <w:gridCol w:w="5179"/>
            </w:tblGrid>
            <w:tr w:rsidR="00830629" w:rsidRPr="00830629" w14:paraId="18BE6257" w14:textId="77777777">
              <w:tblPrEx>
                <w:tblCellMar>
                  <w:top w:w="0" w:type="dxa"/>
                  <w:bottom w:w="0" w:type="dxa"/>
                </w:tblCellMar>
              </w:tblPrEx>
              <w:trPr>
                <w:trHeight w:val="1587"/>
              </w:trPr>
              <w:tc>
                <w:tcPr>
                  <w:tcW w:w="0" w:type="auto"/>
                </w:tcPr>
                <w:p w14:paraId="0F51709F" w14:textId="48B62D59" w:rsidR="00830629" w:rsidRPr="00830629" w:rsidRDefault="00830629" w:rsidP="00830629">
                  <w:pPr>
                    <w:pStyle w:val="Default"/>
                    <w:rPr>
                      <w:rFonts w:ascii="Verdana" w:hAnsi="Verdana"/>
                      <w:sz w:val="20"/>
                      <w:szCs w:val="20"/>
                    </w:rPr>
                  </w:pPr>
                  <w:r w:rsidRPr="00830629">
                    <w:rPr>
                      <w:rFonts w:ascii="Verdana" w:hAnsi="Verdana"/>
                      <w:sz w:val="20"/>
                      <w:szCs w:val="20"/>
                    </w:rPr>
                    <w:t xml:space="preserve">NVQ level 2 (or equivalent) </w:t>
                  </w:r>
                </w:p>
                <w:p w14:paraId="425A46F9" w14:textId="77777777" w:rsidR="00830629" w:rsidRPr="00830629" w:rsidRDefault="00830629" w:rsidP="00830629">
                  <w:pPr>
                    <w:pStyle w:val="Default"/>
                    <w:rPr>
                      <w:rFonts w:ascii="Verdana" w:hAnsi="Verdana"/>
                      <w:sz w:val="20"/>
                      <w:szCs w:val="20"/>
                    </w:rPr>
                  </w:pPr>
                  <w:r w:rsidRPr="00830629">
                    <w:rPr>
                      <w:rFonts w:ascii="Verdana" w:hAnsi="Verdana"/>
                      <w:sz w:val="20"/>
                      <w:szCs w:val="20"/>
                    </w:rPr>
                    <w:t xml:space="preserve">Minor DIY repairs and maintenance </w:t>
                  </w:r>
                </w:p>
                <w:p w14:paraId="1C6195AD" w14:textId="77777777" w:rsidR="00830629" w:rsidRPr="00830629" w:rsidRDefault="00830629" w:rsidP="00830629">
                  <w:pPr>
                    <w:pStyle w:val="Default"/>
                    <w:rPr>
                      <w:rFonts w:ascii="Verdana" w:hAnsi="Verdana"/>
                      <w:sz w:val="20"/>
                      <w:szCs w:val="20"/>
                    </w:rPr>
                  </w:pPr>
                  <w:r w:rsidRPr="00830629">
                    <w:rPr>
                      <w:rFonts w:ascii="Verdana" w:hAnsi="Verdana"/>
                      <w:sz w:val="20"/>
                      <w:szCs w:val="20"/>
                    </w:rPr>
                    <w:t xml:space="preserve">Level 1 Safeguarding / Awareness of keeping children safe </w:t>
                  </w:r>
                </w:p>
                <w:p w14:paraId="66B7D1CE" w14:textId="77777777" w:rsidR="00830629" w:rsidRPr="00830629" w:rsidRDefault="00830629" w:rsidP="00830629">
                  <w:pPr>
                    <w:pStyle w:val="Default"/>
                    <w:rPr>
                      <w:rFonts w:ascii="Verdana" w:hAnsi="Verdana"/>
                      <w:sz w:val="20"/>
                      <w:szCs w:val="20"/>
                    </w:rPr>
                  </w:pPr>
                  <w:r w:rsidRPr="00830629">
                    <w:rPr>
                      <w:rFonts w:ascii="Verdana" w:hAnsi="Verdana"/>
                      <w:sz w:val="20"/>
                      <w:szCs w:val="20"/>
                    </w:rPr>
                    <w:t xml:space="preserve">Awareness of Control of Substances Hazardous to Health (COSHH) </w:t>
                  </w:r>
                </w:p>
                <w:p w14:paraId="34F8C260" w14:textId="77777777" w:rsidR="00830629" w:rsidRPr="00830629" w:rsidRDefault="00830629" w:rsidP="00830629">
                  <w:pPr>
                    <w:pStyle w:val="Default"/>
                    <w:rPr>
                      <w:rFonts w:ascii="Verdana" w:hAnsi="Verdana"/>
                      <w:sz w:val="20"/>
                      <w:szCs w:val="20"/>
                    </w:rPr>
                  </w:pPr>
                  <w:r w:rsidRPr="00830629">
                    <w:rPr>
                      <w:rFonts w:ascii="Verdana" w:hAnsi="Verdana"/>
                      <w:sz w:val="20"/>
                      <w:szCs w:val="20"/>
                    </w:rPr>
                    <w:t xml:space="preserve">Working knowledge of Health and Safety at Work </w:t>
                  </w:r>
                </w:p>
                <w:p w14:paraId="46459DFD" w14:textId="77777777" w:rsidR="00830629" w:rsidRPr="00830629" w:rsidRDefault="00830629" w:rsidP="00830629">
                  <w:pPr>
                    <w:pStyle w:val="Default"/>
                    <w:rPr>
                      <w:rFonts w:ascii="Verdana" w:hAnsi="Verdana"/>
                      <w:sz w:val="20"/>
                      <w:szCs w:val="20"/>
                    </w:rPr>
                  </w:pPr>
                  <w:r w:rsidRPr="00830629">
                    <w:rPr>
                      <w:rFonts w:ascii="Verdana" w:hAnsi="Verdana"/>
                      <w:sz w:val="20"/>
                      <w:szCs w:val="20"/>
                    </w:rPr>
                    <w:t xml:space="preserve">Working knowledge of policies and procedures </w:t>
                  </w:r>
                </w:p>
                <w:p w14:paraId="77CAC6D4" w14:textId="77777777" w:rsidR="00830629" w:rsidRPr="00830629" w:rsidRDefault="00830629" w:rsidP="00830629">
                  <w:pPr>
                    <w:pStyle w:val="Default"/>
                    <w:rPr>
                      <w:rFonts w:ascii="Verdana" w:hAnsi="Verdana"/>
                      <w:sz w:val="20"/>
                      <w:szCs w:val="20"/>
                    </w:rPr>
                  </w:pPr>
                  <w:r w:rsidRPr="00830629">
                    <w:rPr>
                      <w:rFonts w:ascii="Verdana" w:hAnsi="Verdana"/>
                      <w:sz w:val="20"/>
                      <w:szCs w:val="20"/>
                    </w:rPr>
                    <w:t xml:space="preserve">Knowledge of legionella and asbestos testing </w:t>
                  </w:r>
                </w:p>
                <w:p w14:paraId="0B387C26" w14:textId="77777777" w:rsidR="00830629" w:rsidRPr="00830629" w:rsidRDefault="00830629" w:rsidP="00830629">
                  <w:pPr>
                    <w:pStyle w:val="Default"/>
                    <w:rPr>
                      <w:rFonts w:ascii="Verdana" w:hAnsi="Verdana"/>
                      <w:sz w:val="20"/>
                      <w:szCs w:val="20"/>
                    </w:rPr>
                  </w:pPr>
                  <w:r w:rsidRPr="00830629">
                    <w:rPr>
                      <w:rFonts w:ascii="Verdana" w:hAnsi="Verdana"/>
                      <w:sz w:val="20"/>
                      <w:szCs w:val="20"/>
                    </w:rPr>
                    <w:t xml:space="preserve">Understanding of the Schools Ethos, Vision and Values </w:t>
                  </w:r>
                </w:p>
                <w:p w14:paraId="393A9DA4" w14:textId="2F3385CD" w:rsidR="00830629" w:rsidRPr="00830629" w:rsidRDefault="00830629" w:rsidP="00830629">
                  <w:pPr>
                    <w:pStyle w:val="Default"/>
                    <w:rPr>
                      <w:rFonts w:ascii="Verdana" w:hAnsi="Verdana"/>
                      <w:sz w:val="20"/>
                      <w:szCs w:val="20"/>
                    </w:rPr>
                  </w:pPr>
                  <w:r w:rsidRPr="00830629">
                    <w:rPr>
                      <w:rFonts w:ascii="Verdana" w:hAnsi="Verdana"/>
                      <w:sz w:val="20"/>
                      <w:szCs w:val="20"/>
                    </w:rPr>
                    <w:t>Manual Handling</w:t>
                  </w:r>
                </w:p>
              </w:tc>
            </w:tr>
          </w:tbl>
          <w:p w14:paraId="2FBA0188" w14:textId="56CCE486" w:rsidR="00830629" w:rsidRPr="00830629" w:rsidRDefault="00830629" w:rsidP="00830629">
            <w:pPr>
              <w:pStyle w:val="Default"/>
              <w:rPr>
                <w:rFonts w:ascii="Verdana" w:hAnsi="Verdana"/>
                <w:sz w:val="20"/>
                <w:szCs w:val="20"/>
              </w:rPr>
            </w:pPr>
          </w:p>
        </w:tc>
        <w:tc>
          <w:tcPr>
            <w:tcW w:w="5395" w:type="dxa"/>
          </w:tcPr>
          <w:p w14:paraId="2E173E53" w14:textId="7A09A254" w:rsidR="00830629" w:rsidRPr="00830629" w:rsidRDefault="00830629" w:rsidP="00830629">
            <w:pPr>
              <w:pStyle w:val="Default"/>
              <w:rPr>
                <w:rFonts w:ascii="Verdana" w:hAnsi="Verdana"/>
                <w:b/>
                <w:bCs/>
                <w:sz w:val="20"/>
                <w:szCs w:val="20"/>
              </w:rPr>
            </w:pPr>
            <w:r w:rsidRPr="00830629">
              <w:rPr>
                <w:rFonts w:ascii="Verdana" w:hAnsi="Verdana"/>
                <w:b/>
                <w:bCs/>
                <w:sz w:val="20"/>
                <w:szCs w:val="20"/>
              </w:rPr>
              <w:t>Competencies</w:t>
            </w:r>
          </w:p>
          <w:tbl>
            <w:tblPr>
              <w:tblW w:w="0" w:type="auto"/>
              <w:tblBorders>
                <w:top w:val="nil"/>
                <w:left w:val="nil"/>
                <w:bottom w:val="nil"/>
                <w:right w:val="nil"/>
              </w:tblBorders>
              <w:tblLook w:val="0000" w:firstRow="0" w:lastRow="0" w:firstColumn="0" w:lastColumn="0" w:noHBand="0" w:noVBand="0"/>
            </w:tblPr>
            <w:tblGrid>
              <w:gridCol w:w="3874"/>
            </w:tblGrid>
            <w:tr w:rsidR="00830629" w:rsidRPr="00830629" w14:paraId="0F5114FE" w14:textId="77777777">
              <w:tblPrEx>
                <w:tblCellMar>
                  <w:top w:w="0" w:type="dxa"/>
                  <w:bottom w:w="0" w:type="dxa"/>
                </w:tblCellMar>
              </w:tblPrEx>
              <w:trPr>
                <w:trHeight w:val="915"/>
              </w:trPr>
              <w:tc>
                <w:tcPr>
                  <w:tcW w:w="0" w:type="auto"/>
                </w:tcPr>
                <w:p w14:paraId="4CBECE88" w14:textId="0FEFB544" w:rsidR="00830629" w:rsidRPr="00830629" w:rsidRDefault="00830629" w:rsidP="00830629">
                  <w:pPr>
                    <w:pStyle w:val="Default"/>
                    <w:rPr>
                      <w:rFonts w:ascii="Verdana" w:hAnsi="Verdana"/>
                      <w:sz w:val="20"/>
                      <w:szCs w:val="20"/>
                    </w:rPr>
                  </w:pPr>
                  <w:r w:rsidRPr="00830629">
                    <w:rPr>
                      <w:rFonts w:ascii="Verdana" w:hAnsi="Verdana"/>
                      <w:sz w:val="20"/>
                      <w:szCs w:val="20"/>
                    </w:rPr>
                    <w:t xml:space="preserve">Communication (written and verbal) </w:t>
                  </w:r>
                </w:p>
                <w:p w14:paraId="4F061E78" w14:textId="77777777" w:rsidR="00830629" w:rsidRPr="00830629" w:rsidRDefault="00830629" w:rsidP="00830629">
                  <w:pPr>
                    <w:pStyle w:val="Default"/>
                    <w:rPr>
                      <w:rFonts w:ascii="Verdana" w:hAnsi="Verdana"/>
                      <w:sz w:val="20"/>
                      <w:szCs w:val="20"/>
                    </w:rPr>
                  </w:pPr>
                  <w:r w:rsidRPr="00830629">
                    <w:rPr>
                      <w:rFonts w:ascii="Verdana" w:hAnsi="Verdana"/>
                      <w:sz w:val="20"/>
                      <w:szCs w:val="20"/>
                    </w:rPr>
                    <w:t xml:space="preserve">Listening </w:t>
                  </w:r>
                </w:p>
                <w:p w14:paraId="38CBC8B2" w14:textId="77777777" w:rsidR="00830629" w:rsidRPr="00830629" w:rsidRDefault="00830629" w:rsidP="00830629">
                  <w:pPr>
                    <w:pStyle w:val="Default"/>
                    <w:rPr>
                      <w:rFonts w:ascii="Verdana" w:hAnsi="Verdana"/>
                      <w:sz w:val="20"/>
                      <w:szCs w:val="20"/>
                    </w:rPr>
                  </w:pPr>
                  <w:r w:rsidRPr="00830629">
                    <w:rPr>
                      <w:rFonts w:ascii="Verdana" w:hAnsi="Verdana"/>
                      <w:sz w:val="20"/>
                      <w:szCs w:val="20"/>
                    </w:rPr>
                    <w:t xml:space="preserve">Team working </w:t>
                  </w:r>
                </w:p>
                <w:p w14:paraId="7CDF2C1A" w14:textId="77777777" w:rsidR="00830629" w:rsidRPr="00830629" w:rsidRDefault="00830629" w:rsidP="00830629">
                  <w:pPr>
                    <w:pStyle w:val="Default"/>
                    <w:rPr>
                      <w:rFonts w:ascii="Verdana" w:hAnsi="Verdana"/>
                      <w:sz w:val="20"/>
                      <w:szCs w:val="20"/>
                    </w:rPr>
                  </w:pPr>
                  <w:r w:rsidRPr="00830629">
                    <w:rPr>
                      <w:rFonts w:ascii="Verdana" w:hAnsi="Verdana"/>
                      <w:sz w:val="20"/>
                      <w:szCs w:val="20"/>
                    </w:rPr>
                    <w:t xml:space="preserve">Monitoring </w:t>
                  </w:r>
                </w:p>
                <w:p w14:paraId="18ABE0AD" w14:textId="77777777" w:rsidR="00830629" w:rsidRPr="00830629" w:rsidRDefault="00830629" w:rsidP="00830629">
                  <w:pPr>
                    <w:pStyle w:val="Default"/>
                    <w:rPr>
                      <w:rFonts w:ascii="Verdana" w:hAnsi="Verdana"/>
                      <w:sz w:val="20"/>
                      <w:szCs w:val="20"/>
                    </w:rPr>
                  </w:pPr>
                  <w:r w:rsidRPr="00830629">
                    <w:rPr>
                      <w:rFonts w:ascii="Verdana" w:hAnsi="Verdana"/>
                      <w:sz w:val="20"/>
                      <w:szCs w:val="20"/>
                    </w:rPr>
                    <w:t xml:space="preserve">Planning and organising </w:t>
                  </w:r>
                </w:p>
                <w:p w14:paraId="14D710D0" w14:textId="77777777" w:rsidR="00830629" w:rsidRPr="00830629" w:rsidRDefault="00830629" w:rsidP="00830629">
                  <w:pPr>
                    <w:pStyle w:val="Default"/>
                    <w:rPr>
                      <w:rFonts w:ascii="Verdana" w:hAnsi="Verdana"/>
                      <w:sz w:val="20"/>
                      <w:szCs w:val="20"/>
                    </w:rPr>
                  </w:pPr>
                  <w:r w:rsidRPr="00830629">
                    <w:rPr>
                      <w:rFonts w:ascii="Verdana" w:hAnsi="Verdana"/>
                      <w:sz w:val="20"/>
                      <w:szCs w:val="20"/>
                    </w:rPr>
                    <w:t xml:space="preserve">Flexibility </w:t>
                  </w:r>
                </w:p>
                <w:p w14:paraId="19ACA560" w14:textId="77777777" w:rsidR="00830629" w:rsidRPr="00830629" w:rsidRDefault="00830629" w:rsidP="00830629">
                  <w:pPr>
                    <w:pStyle w:val="Default"/>
                    <w:rPr>
                      <w:rFonts w:ascii="Verdana" w:hAnsi="Verdana"/>
                      <w:sz w:val="20"/>
                      <w:szCs w:val="20"/>
                    </w:rPr>
                  </w:pPr>
                  <w:r w:rsidRPr="00830629">
                    <w:rPr>
                      <w:rFonts w:ascii="Verdana" w:hAnsi="Verdana"/>
                      <w:sz w:val="20"/>
                      <w:szCs w:val="20"/>
                    </w:rPr>
                    <w:t xml:space="preserve">Customer Service </w:t>
                  </w:r>
                </w:p>
              </w:tc>
            </w:tr>
          </w:tbl>
          <w:p w14:paraId="0DD99A32" w14:textId="01521F24" w:rsidR="00830629" w:rsidRPr="00830629" w:rsidRDefault="00830629" w:rsidP="00830629">
            <w:pPr>
              <w:pStyle w:val="Default"/>
              <w:rPr>
                <w:rFonts w:ascii="Verdana" w:hAnsi="Verdana"/>
                <w:sz w:val="20"/>
                <w:szCs w:val="20"/>
              </w:rPr>
            </w:pPr>
          </w:p>
        </w:tc>
      </w:tr>
    </w:tbl>
    <w:p w14:paraId="232A0F2A" w14:textId="59B49BFD" w:rsidR="00830629" w:rsidRDefault="00830629" w:rsidP="00830629">
      <w:pPr>
        <w:pStyle w:val="Default"/>
        <w:rPr>
          <w:rFonts w:ascii="Verdana" w:hAnsi="Verdana"/>
          <w:sz w:val="20"/>
          <w:szCs w:val="20"/>
        </w:rPr>
      </w:pPr>
    </w:p>
    <w:p w14:paraId="4353E2B8" w14:textId="0D9EEAE2" w:rsidR="00830629" w:rsidRDefault="00830629" w:rsidP="00830629">
      <w:pPr>
        <w:pStyle w:val="Default"/>
        <w:rPr>
          <w:sz w:val="22"/>
          <w:szCs w:val="22"/>
        </w:rPr>
      </w:pPr>
      <w:r>
        <w:rPr>
          <w:sz w:val="22"/>
          <w:szCs w:val="22"/>
        </w:rPr>
        <w:t xml:space="preserve">The duties and responsibilities listed above describe the post as it is at present. The post holder is expected to accept any reasonable alterations that may from time to time be necessary. </w:t>
      </w:r>
    </w:p>
    <w:p w14:paraId="24A59C1F" w14:textId="77777777" w:rsidR="00830629" w:rsidRDefault="00830629" w:rsidP="00830629">
      <w:pPr>
        <w:pStyle w:val="Default"/>
        <w:rPr>
          <w:sz w:val="22"/>
          <w:szCs w:val="22"/>
        </w:rPr>
      </w:pPr>
    </w:p>
    <w:p w14:paraId="00D11201" w14:textId="042D82F1" w:rsidR="00830629" w:rsidRPr="00830629" w:rsidRDefault="00830629" w:rsidP="00830629">
      <w:pPr>
        <w:pStyle w:val="Default"/>
        <w:rPr>
          <w:rFonts w:ascii="Verdana" w:hAnsi="Verdana"/>
          <w:sz w:val="20"/>
          <w:szCs w:val="20"/>
        </w:rPr>
      </w:pPr>
      <w:r>
        <w:rPr>
          <w:sz w:val="22"/>
          <w:szCs w:val="22"/>
        </w:rPr>
        <w:t>This job description will be reviewed at least annually as part of your Performance Appraisal programme.</w:t>
      </w:r>
    </w:p>
    <w:sectPr w:rsidR="00830629" w:rsidRPr="00830629" w:rsidSect="00E476A0">
      <w:footerReference w:type="default" r:id="rId10"/>
      <w:pgSz w:w="11906" w:h="16838"/>
      <w:pgMar w:top="360" w:right="566" w:bottom="709" w:left="540" w:header="708" w:footer="2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323BD" w14:textId="77777777" w:rsidR="0065151D" w:rsidRDefault="0065151D">
      <w:r>
        <w:separator/>
      </w:r>
    </w:p>
  </w:endnote>
  <w:endnote w:type="continuationSeparator" w:id="0">
    <w:p w14:paraId="00272554" w14:textId="77777777" w:rsidR="0065151D" w:rsidRDefault="00651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EBCF9" w14:textId="77777777" w:rsidR="002E4770" w:rsidRPr="0066272B" w:rsidRDefault="00933A82" w:rsidP="0066272B">
    <w:pPr>
      <w:pStyle w:val="Footer"/>
      <w:tabs>
        <w:tab w:val="left" w:pos="1605"/>
        <w:tab w:val="right" w:pos="9356"/>
      </w:tabs>
      <w:jc w:val="center"/>
    </w:pPr>
    <w:r w:rsidRPr="004A4997">
      <w:rPr>
        <w:rFonts w:ascii="Arial" w:hAnsi="Arial" w:cs="Arial"/>
        <w:bCs/>
        <w:noProof/>
        <w:color w:val="000000"/>
        <w:lang w:eastAsia="en-GB"/>
      </w:rPr>
      <w:drawing>
        <wp:inline distT="0" distB="0" distL="0" distR="0" wp14:anchorId="58CA0CEA" wp14:editId="5A5E4918">
          <wp:extent cx="476250" cy="619125"/>
          <wp:effectExtent l="0" t="0" r="0" b="9525"/>
          <wp:docPr id="22" name="Picture 22" descr="HealthySchools Au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ySchools Aut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619125"/>
                  </a:xfrm>
                  <a:prstGeom prst="rect">
                    <a:avLst/>
                  </a:prstGeom>
                  <a:noFill/>
                  <a:ln>
                    <a:noFill/>
                  </a:ln>
                </pic:spPr>
              </pic:pic>
            </a:graphicData>
          </a:graphic>
        </wp:inline>
      </w:drawing>
    </w:r>
    <w:r w:rsidRPr="0053439A">
      <w:rPr>
        <w:rFonts w:ascii="Arial" w:hAnsi="Arial" w:cs="Arial"/>
        <w:bCs/>
        <w:noProof/>
        <w:color w:val="000000"/>
        <w:lang w:eastAsia="en-GB"/>
      </w:rPr>
      <w:drawing>
        <wp:inline distT="0" distB="0" distL="0" distR="0" wp14:anchorId="6E27009F" wp14:editId="694FCAF8">
          <wp:extent cx="571500" cy="476250"/>
          <wp:effectExtent l="0" t="0" r="0" b="0"/>
          <wp:docPr id="23" name="Picture 23" descr="primary science silv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mary science silver awar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476250"/>
                  </a:xfrm>
                  <a:prstGeom prst="rect">
                    <a:avLst/>
                  </a:prstGeom>
                  <a:noFill/>
                  <a:ln>
                    <a:noFill/>
                  </a:ln>
                </pic:spPr>
              </pic:pic>
            </a:graphicData>
          </a:graphic>
        </wp:inline>
      </w:drawing>
    </w:r>
    <w:r w:rsidR="0066272B">
      <w:t xml:space="preserve">  </w:t>
    </w:r>
    <w:r>
      <w:rPr>
        <w:noProof/>
        <w:lang w:eastAsia="en-GB"/>
      </w:rPr>
      <w:drawing>
        <wp:inline distT="0" distB="0" distL="0" distR="0" wp14:anchorId="352A8BFF" wp14:editId="3C4991CD">
          <wp:extent cx="666750" cy="504825"/>
          <wp:effectExtent l="0" t="0" r="0" b="9525"/>
          <wp:docPr id="24" name="Picture 24" descr="HQS logo 2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QS logo 2013[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6750" cy="504825"/>
                  </a:xfrm>
                  <a:prstGeom prst="rect">
                    <a:avLst/>
                  </a:prstGeom>
                  <a:noFill/>
                  <a:ln>
                    <a:noFill/>
                  </a:ln>
                </pic:spPr>
              </pic:pic>
            </a:graphicData>
          </a:graphic>
        </wp:inline>
      </w:drawing>
    </w:r>
    <w:r>
      <w:rPr>
        <w:noProof/>
        <w:lang w:eastAsia="en-GB"/>
      </w:rPr>
      <w:drawing>
        <wp:inline distT="0" distB="0" distL="0" distR="0" wp14:anchorId="6D6B28FB" wp14:editId="43101846">
          <wp:extent cx="561975" cy="590550"/>
          <wp:effectExtent l="0" t="0" r="9525" b="0"/>
          <wp:docPr id="25" name="Picture 25" descr="Church-School-Awards-logo2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urch-School-Awards-logo2012[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975" cy="590550"/>
                  </a:xfrm>
                  <a:prstGeom prst="rect">
                    <a:avLst/>
                  </a:prstGeom>
                  <a:noFill/>
                  <a:ln>
                    <a:noFill/>
                  </a:ln>
                </pic:spPr>
              </pic:pic>
            </a:graphicData>
          </a:graphic>
        </wp:inline>
      </w:drawing>
    </w:r>
    <w:r>
      <w:rPr>
        <w:noProof/>
        <w:lang w:eastAsia="en-GB"/>
      </w:rPr>
      <w:drawing>
        <wp:inline distT="0" distB="0" distL="0" distR="0" wp14:anchorId="5B800F44" wp14:editId="5AD69BBD">
          <wp:extent cx="514350" cy="457200"/>
          <wp:effectExtent l="0" t="0" r="0" b="0"/>
          <wp:docPr id="26" name="Picture 26" descr="SilverAward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verAwardLogo[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noProof/>
        <w:lang w:eastAsia="en-GB"/>
      </w:rPr>
      <w:drawing>
        <wp:inline distT="0" distB="0" distL="0" distR="0" wp14:anchorId="76217B0C" wp14:editId="7D7A6FF2">
          <wp:extent cx="676275" cy="600075"/>
          <wp:effectExtent l="0" t="0" r="9525" b="9525"/>
          <wp:docPr id="27" name="Picture 27" descr="gold sing 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ld sing up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6275" cy="600075"/>
                  </a:xfrm>
                  <a:prstGeom prst="rect">
                    <a:avLst/>
                  </a:prstGeom>
                  <a:noFill/>
                  <a:ln>
                    <a:noFill/>
                  </a:ln>
                </pic:spPr>
              </pic:pic>
            </a:graphicData>
          </a:graphic>
        </wp:inline>
      </w:drawing>
    </w:r>
    <w:r w:rsidR="0066272B">
      <w:t xml:space="preserve">    </w:t>
    </w:r>
    <w:r>
      <w:rPr>
        <w:noProof/>
        <w:lang w:eastAsia="en-GB"/>
      </w:rPr>
      <w:drawing>
        <wp:inline distT="0" distB="0" distL="0" distR="0" wp14:anchorId="5D258907" wp14:editId="0406C3F6">
          <wp:extent cx="561975" cy="561975"/>
          <wp:effectExtent l="0" t="0" r="9525" b="9525"/>
          <wp:docPr id="28" name="Picture 28" descr="FULL International School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LL International Schools Awa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sidR="0066272B">
      <w:t xml:space="preserve">   </w:t>
    </w:r>
    <w:r>
      <w:rPr>
        <w:noProof/>
        <w:lang w:eastAsia="en-GB"/>
      </w:rPr>
      <w:drawing>
        <wp:inline distT="0" distB="0" distL="0" distR="0" wp14:anchorId="129875DC" wp14:editId="7DEE22F4">
          <wp:extent cx="676275" cy="476250"/>
          <wp:effectExtent l="0" t="0" r="9525" b="0"/>
          <wp:docPr id="29" name="Picture 2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476250"/>
                  </a:xfrm>
                  <a:prstGeom prst="rect">
                    <a:avLst/>
                  </a:prstGeom>
                  <a:noFill/>
                  <a:ln>
                    <a:noFill/>
                  </a:ln>
                </pic:spPr>
              </pic:pic>
            </a:graphicData>
          </a:graphic>
        </wp:inline>
      </w:drawing>
    </w:r>
    <w:r w:rsidR="0066272B">
      <w:t xml:space="preserve">     </w:t>
    </w:r>
    <w:r w:rsidRPr="0053439A">
      <w:rPr>
        <w:rFonts w:ascii="Arial Black" w:hAnsi="Arial Black"/>
        <w:noProof/>
        <w:lang w:eastAsia="en-GB"/>
      </w:rPr>
      <w:drawing>
        <wp:inline distT="0" distB="0" distL="0" distR="0" wp14:anchorId="33BFE706" wp14:editId="640E98BC">
          <wp:extent cx="552450" cy="495300"/>
          <wp:effectExtent l="0" t="0" r="0" b="0"/>
          <wp:docPr id="30" name="Picture 30" descr="Young in H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ung in He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 cy="495300"/>
                  </a:xfrm>
                  <a:prstGeom prst="rect">
                    <a:avLst/>
                  </a:prstGeom>
                  <a:noFill/>
                  <a:ln>
                    <a:noFill/>
                  </a:ln>
                </pic:spPr>
              </pic:pic>
            </a:graphicData>
          </a:graphic>
        </wp:inline>
      </w:drawing>
    </w:r>
    <w:r w:rsidR="0066272B">
      <w:rPr>
        <w:rFonts w:ascii="Arial Black" w:hAnsi="Arial Black"/>
      </w:rPr>
      <w:t xml:space="preserve"> </w:t>
    </w:r>
    <w:r>
      <w:rPr>
        <w:noProof/>
        <w:lang w:eastAsia="en-GB"/>
      </w:rPr>
      <w:drawing>
        <wp:inline distT="0" distB="0" distL="0" distR="0" wp14:anchorId="1F06500C" wp14:editId="5039977A">
          <wp:extent cx="676275" cy="638175"/>
          <wp:effectExtent l="0" t="0" r="9525" b="9525"/>
          <wp:docPr id="31" name="Picture 31" descr="wgc schools partnershi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gc schools partnership[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D006FA" w14:textId="77777777" w:rsidR="0065151D" w:rsidRDefault="0065151D">
      <w:r>
        <w:separator/>
      </w:r>
    </w:p>
  </w:footnote>
  <w:footnote w:type="continuationSeparator" w:id="0">
    <w:p w14:paraId="1BC86552" w14:textId="77777777" w:rsidR="0065151D" w:rsidRDefault="006515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F5458"/>
    <w:multiLevelType w:val="hybridMultilevel"/>
    <w:tmpl w:val="04720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8961C7"/>
    <w:multiLevelType w:val="hybridMultilevel"/>
    <w:tmpl w:val="93689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0C5490"/>
    <w:multiLevelType w:val="hybridMultilevel"/>
    <w:tmpl w:val="D37E0A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F620F8"/>
    <w:multiLevelType w:val="hybridMultilevel"/>
    <w:tmpl w:val="239C8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14FCC"/>
    <w:multiLevelType w:val="hybridMultilevel"/>
    <w:tmpl w:val="16AC0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AE50F2"/>
    <w:multiLevelType w:val="hybridMultilevel"/>
    <w:tmpl w:val="36C8F0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8C6710"/>
    <w:multiLevelType w:val="hybridMultilevel"/>
    <w:tmpl w:val="23A4B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D13745"/>
    <w:multiLevelType w:val="hybridMultilevel"/>
    <w:tmpl w:val="1AD4BCD0"/>
    <w:lvl w:ilvl="0" w:tplc="15FCC1FE">
      <w:start w:val="1"/>
      <w:numFmt w:val="bullet"/>
      <w:lvlText w:val=""/>
      <w:lvlJc w:val="left"/>
      <w:pPr>
        <w:ind w:left="720" w:hanging="360"/>
      </w:pPr>
      <w:rPr>
        <w:rFonts w:ascii="Symbol" w:hAnsi="Symbol" w:hint="default"/>
        <w:color w:val="ED7D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472DE6"/>
    <w:multiLevelType w:val="hybridMultilevel"/>
    <w:tmpl w:val="200CC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1E5855"/>
    <w:multiLevelType w:val="hybridMultilevel"/>
    <w:tmpl w:val="DA323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AB004B"/>
    <w:multiLevelType w:val="hybridMultilevel"/>
    <w:tmpl w:val="CECC1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615207"/>
    <w:multiLevelType w:val="hybridMultilevel"/>
    <w:tmpl w:val="190E9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FF6FDE"/>
    <w:multiLevelType w:val="hybridMultilevel"/>
    <w:tmpl w:val="B7829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104788"/>
    <w:multiLevelType w:val="hybridMultilevel"/>
    <w:tmpl w:val="F7148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AE6B65"/>
    <w:multiLevelType w:val="hybridMultilevel"/>
    <w:tmpl w:val="C520E19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7E7527B6"/>
    <w:multiLevelType w:val="hybridMultilevel"/>
    <w:tmpl w:val="7BE6C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8"/>
  </w:num>
  <w:num w:numId="4">
    <w:abstractNumId w:val="9"/>
  </w:num>
  <w:num w:numId="5">
    <w:abstractNumId w:val="5"/>
  </w:num>
  <w:num w:numId="6">
    <w:abstractNumId w:val="10"/>
  </w:num>
  <w:num w:numId="7">
    <w:abstractNumId w:val="1"/>
  </w:num>
  <w:num w:numId="8">
    <w:abstractNumId w:val="6"/>
  </w:num>
  <w:num w:numId="9">
    <w:abstractNumId w:val="12"/>
  </w:num>
  <w:num w:numId="10">
    <w:abstractNumId w:val="4"/>
  </w:num>
  <w:num w:numId="11">
    <w:abstractNumId w:val="0"/>
  </w:num>
  <w:num w:numId="12">
    <w:abstractNumId w:val="13"/>
  </w:num>
  <w:num w:numId="13">
    <w:abstractNumId w:val="14"/>
  </w:num>
  <w:num w:numId="14">
    <w:abstractNumId w:val="7"/>
  </w:num>
  <w:num w:numId="15">
    <w:abstractNumId w:val="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8E3"/>
    <w:rsid w:val="0000663B"/>
    <w:rsid w:val="00013162"/>
    <w:rsid w:val="00013FDC"/>
    <w:rsid w:val="0001665F"/>
    <w:rsid w:val="0001761A"/>
    <w:rsid w:val="00022B32"/>
    <w:rsid w:val="00026B0E"/>
    <w:rsid w:val="000353F6"/>
    <w:rsid w:val="00053EA4"/>
    <w:rsid w:val="00054B7B"/>
    <w:rsid w:val="00057C01"/>
    <w:rsid w:val="00082341"/>
    <w:rsid w:val="00084B30"/>
    <w:rsid w:val="000904BE"/>
    <w:rsid w:val="00094B6E"/>
    <w:rsid w:val="000B3297"/>
    <w:rsid w:val="000B4C28"/>
    <w:rsid w:val="000D2170"/>
    <w:rsid w:val="000D2BC3"/>
    <w:rsid w:val="000D4E7B"/>
    <w:rsid w:val="000F23D1"/>
    <w:rsid w:val="000F2A6B"/>
    <w:rsid w:val="000F564F"/>
    <w:rsid w:val="000F670D"/>
    <w:rsid w:val="001104AF"/>
    <w:rsid w:val="001128A6"/>
    <w:rsid w:val="00121657"/>
    <w:rsid w:val="001249C1"/>
    <w:rsid w:val="00125F68"/>
    <w:rsid w:val="00132A13"/>
    <w:rsid w:val="00135612"/>
    <w:rsid w:val="00136607"/>
    <w:rsid w:val="00160384"/>
    <w:rsid w:val="0017227B"/>
    <w:rsid w:val="001742C1"/>
    <w:rsid w:val="00175656"/>
    <w:rsid w:val="00180579"/>
    <w:rsid w:val="001A1290"/>
    <w:rsid w:val="001A4A47"/>
    <w:rsid w:val="001A6F09"/>
    <w:rsid w:val="001B39CA"/>
    <w:rsid w:val="001C6114"/>
    <w:rsid w:val="001E07CF"/>
    <w:rsid w:val="001E18A7"/>
    <w:rsid w:val="001E198A"/>
    <w:rsid w:val="001E4539"/>
    <w:rsid w:val="001E490C"/>
    <w:rsid w:val="001E5165"/>
    <w:rsid w:val="001E7450"/>
    <w:rsid w:val="001F1574"/>
    <w:rsid w:val="00207669"/>
    <w:rsid w:val="00210132"/>
    <w:rsid w:val="00210D1C"/>
    <w:rsid w:val="002208B3"/>
    <w:rsid w:val="00224566"/>
    <w:rsid w:val="00225456"/>
    <w:rsid w:val="00245B68"/>
    <w:rsid w:val="002676BC"/>
    <w:rsid w:val="00275852"/>
    <w:rsid w:val="00283C5B"/>
    <w:rsid w:val="00285A65"/>
    <w:rsid w:val="002A534C"/>
    <w:rsid w:val="002C7616"/>
    <w:rsid w:val="002E1AF0"/>
    <w:rsid w:val="002E4770"/>
    <w:rsid w:val="002E57BD"/>
    <w:rsid w:val="0030299B"/>
    <w:rsid w:val="00305CC4"/>
    <w:rsid w:val="00310EF8"/>
    <w:rsid w:val="003112DD"/>
    <w:rsid w:val="00321929"/>
    <w:rsid w:val="003309FF"/>
    <w:rsid w:val="003363F0"/>
    <w:rsid w:val="0034461D"/>
    <w:rsid w:val="0035214D"/>
    <w:rsid w:val="00360C2D"/>
    <w:rsid w:val="00361429"/>
    <w:rsid w:val="00374EC5"/>
    <w:rsid w:val="00375079"/>
    <w:rsid w:val="0037667D"/>
    <w:rsid w:val="00383CCC"/>
    <w:rsid w:val="00385A2A"/>
    <w:rsid w:val="0039655A"/>
    <w:rsid w:val="003979F3"/>
    <w:rsid w:val="003A39E1"/>
    <w:rsid w:val="003B59EC"/>
    <w:rsid w:val="004018A7"/>
    <w:rsid w:val="0040221D"/>
    <w:rsid w:val="004028F0"/>
    <w:rsid w:val="004060D3"/>
    <w:rsid w:val="00407CC4"/>
    <w:rsid w:val="00410610"/>
    <w:rsid w:val="00413C6F"/>
    <w:rsid w:val="004243B9"/>
    <w:rsid w:val="0043514F"/>
    <w:rsid w:val="00440A73"/>
    <w:rsid w:val="00441136"/>
    <w:rsid w:val="00455347"/>
    <w:rsid w:val="00464CBD"/>
    <w:rsid w:val="004669DE"/>
    <w:rsid w:val="004850DA"/>
    <w:rsid w:val="00485215"/>
    <w:rsid w:val="004855F9"/>
    <w:rsid w:val="00486079"/>
    <w:rsid w:val="00492429"/>
    <w:rsid w:val="00492444"/>
    <w:rsid w:val="00495646"/>
    <w:rsid w:val="00496F2C"/>
    <w:rsid w:val="004A23BB"/>
    <w:rsid w:val="004A3624"/>
    <w:rsid w:val="004C0E98"/>
    <w:rsid w:val="004C4B46"/>
    <w:rsid w:val="004C569D"/>
    <w:rsid w:val="004C68E3"/>
    <w:rsid w:val="004D1921"/>
    <w:rsid w:val="004D268E"/>
    <w:rsid w:val="004D3DB3"/>
    <w:rsid w:val="00510BD2"/>
    <w:rsid w:val="00512FC9"/>
    <w:rsid w:val="00517063"/>
    <w:rsid w:val="00533874"/>
    <w:rsid w:val="005354B9"/>
    <w:rsid w:val="00555C10"/>
    <w:rsid w:val="005571E1"/>
    <w:rsid w:val="00563402"/>
    <w:rsid w:val="005739AB"/>
    <w:rsid w:val="005740DA"/>
    <w:rsid w:val="0058106B"/>
    <w:rsid w:val="00584AFC"/>
    <w:rsid w:val="005873AD"/>
    <w:rsid w:val="005A5D69"/>
    <w:rsid w:val="005F2598"/>
    <w:rsid w:val="005F4593"/>
    <w:rsid w:val="005F7B32"/>
    <w:rsid w:val="00610A83"/>
    <w:rsid w:val="00623DCB"/>
    <w:rsid w:val="00624513"/>
    <w:rsid w:val="00631B3B"/>
    <w:rsid w:val="00631FFC"/>
    <w:rsid w:val="0064008C"/>
    <w:rsid w:val="0064490C"/>
    <w:rsid w:val="00645A4E"/>
    <w:rsid w:val="00647FC6"/>
    <w:rsid w:val="0065151D"/>
    <w:rsid w:val="00651D08"/>
    <w:rsid w:val="00661CF9"/>
    <w:rsid w:val="0066272B"/>
    <w:rsid w:val="00672866"/>
    <w:rsid w:val="006753C1"/>
    <w:rsid w:val="00685F3A"/>
    <w:rsid w:val="00692D04"/>
    <w:rsid w:val="00693F1F"/>
    <w:rsid w:val="00697ADA"/>
    <w:rsid w:val="006A5203"/>
    <w:rsid w:val="006A6DB4"/>
    <w:rsid w:val="006C13B9"/>
    <w:rsid w:val="006C770C"/>
    <w:rsid w:val="006E14AE"/>
    <w:rsid w:val="006E581F"/>
    <w:rsid w:val="006F6A36"/>
    <w:rsid w:val="0071325A"/>
    <w:rsid w:val="007352F4"/>
    <w:rsid w:val="007420DB"/>
    <w:rsid w:val="00770FB7"/>
    <w:rsid w:val="007732C4"/>
    <w:rsid w:val="00773315"/>
    <w:rsid w:val="00775EE8"/>
    <w:rsid w:val="007767D4"/>
    <w:rsid w:val="00782C1A"/>
    <w:rsid w:val="007978BC"/>
    <w:rsid w:val="00797EDF"/>
    <w:rsid w:val="007B3614"/>
    <w:rsid w:val="007C4981"/>
    <w:rsid w:val="007C6821"/>
    <w:rsid w:val="007D01D8"/>
    <w:rsid w:val="007D120D"/>
    <w:rsid w:val="007E505D"/>
    <w:rsid w:val="007E5229"/>
    <w:rsid w:val="007F0FF3"/>
    <w:rsid w:val="007F295C"/>
    <w:rsid w:val="007F536F"/>
    <w:rsid w:val="007F5ED3"/>
    <w:rsid w:val="00805D7C"/>
    <w:rsid w:val="00824FAF"/>
    <w:rsid w:val="00825CC2"/>
    <w:rsid w:val="00830629"/>
    <w:rsid w:val="008343D2"/>
    <w:rsid w:val="008401FC"/>
    <w:rsid w:val="00841962"/>
    <w:rsid w:val="008436B1"/>
    <w:rsid w:val="00845EE0"/>
    <w:rsid w:val="008469EF"/>
    <w:rsid w:val="00847001"/>
    <w:rsid w:val="00847E60"/>
    <w:rsid w:val="008570CA"/>
    <w:rsid w:val="0086157F"/>
    <w:rsid w:val="00877DC6"/>
    <w:rsid w:val="00881A28"/>
    <w:rsid w:val="008820B2"/>
    <w:rsid w:val="00892A89"/>
    <w:rsid w:val="00892F15"/>
    <w:rsid w:val="008958FC"/>
    <w:rsid w:val="008F26DB"/>
    <w:rsid w:val="009227F3"/>
    <w:rsid w:val="009302DA"/>
    <w:rsid w:val="00933A82"/>
    <w:rsid w:val="0094294E"/>
    <w:rsid w:val="00942D6E"/>
    <w:rsid w:val="0094540D"/>
    <w:rsid w:val="009474D8"/>
    <w:rsid w:val="00956A0D"/>
    <w:rsid w:val="00957EDC"/>
    <w:rsid w:val="009615E2"/>
    <w:rsid w:val="00983B0B"/>
    <w:rsid w:val="00991029"/>
    <w:rsid w:val="009A444C"/>
    <w:rsid w:val="009B693A"/>
    <w:rsid w:val="009C39B1"/>
    <w:rsid w:val="009C718E"/>
    <w:rsid w:val="009D04F1"/>
    <w:rsid w:val="009F06B0"/>
    <w:rsid w:val="009F587C"/>
    <w:rsid w:val="00A010D3"/>
    <w:rsid w:val="00A01389"/>
    <w:rsid w:val="00A30A14"/>
    <w:rsid w:val="00A30EDE"/>
    <w:rsid w:val="00A361FE"/>
    <w:rsid w:val="00A427D9"/>
    <w:rsid w:val="00A529EF"/>
    <w:rsid w:val="00A530ED"/>
    <w:rsid w:val="00A672EB"/>
    <w:rsid w:val="00A72B73"/>
    <w:rsid w:val="00A75338"/>
    <w:rsid w:val="00A84A8E"/>
    <w:rsid w:val="00A9521D"/>
    <w:rsid w:val="00AA443F"/>
    <w:rsid w:val="00AA69BE"/>
    <w:rsid w:val="00AB6158"/>
    <w:rsid w:val="00AC79E4"/>
    <w:rsid w:val="00AD0633"/>
    <w:rsid w:val="00AD2714"/>
    <w:rsid w:val="00AE5B32"/>
    <w:rsid w:val="00AF7E4F"/>
    <w:rsid w:val="00B03129"/>
    <w:rsid w:val="00B0456C"/>
    <w:rsid w:val="00B10013"/>
    <w:rsid w:val="00B20B5D"/>
    <w:rsid w:val="00B22402"/>
    <w:rsid w:val="00B42525"/>
    <w:rsid w:val="00B46502"/>
    <w:rsid w:val="00B46F41"/>
    <w:rsid w:val="00B529D7"/>
    <w:rsid w:val="00B60C1E"/>
    <w:rsid w:val="00B7645E"/>
    <w:rsid w:val="00B76E71"/>
    <w:rsid w:val="00B948F2"/>
    <w:rsid w:val="00BA0263"/>
    <w:rsid w:val="00BA3DC5"/>
    <w:rsid w:val="00BA6C37"/>
    <w:rsid w:val="00BB64C8"/>
    <w:rsid w:val="00BB6949"/>
    <w:rsid w:val="00BC05B9"/>
    <w:rsid w:val="00BC1022"/>
    <w:rsid w:val="00BD7CB9"/>
    <w:rsid w:val="00BE03FD"/>
    <w:rsid w:val="00BE5C73"/>
    <w:rsid w:val="00BE6394"/>
    <w:rsid w:val="00BF0BC2"/>
    <w:rsid w:val="00BF2799"/>
    <w:rsid w:val="00C004EB"/>
    <w:rsid w:val="00C0332A"/>
    <w:rsid w:val="00C0575C"/>
    <w:rsid w:val="00C06863"/>
    <w:rsid w:val="00C06A3B"/>
    <w:rsid w:val="00C122AB"/>
    <w:rsid w:val="00C13254"/>
    <w:rsid w:val="00C149ED"/>
    <w:rsid w:val="00C30554"/>
    <w:rsid w:val="00C37F34"/>
    <w:rsid w:val="00C47C12"/>
    <w:rsid w:val="00C573CA"/>
    <w:rsid w:val="00C61AEA"/>
    <w:rsid w:val="00C62984"/>
    <w:rsid w:val="00C763E3"/>
    <w:rsid w:val="00C83075"/>
    <w:rsid w:val="00C85875"/>
    <w:rsid w:val="00C86C8C"/>
    <w:rsid w:val="00C87BF7"/>
    <w:rsid w:val="00CB7EB7"/>
    <w:rsid w:val="00CC0540"/>
    <w:rsid w:val="00CC51AB"/>
    <w:rsid w:val="00CC6098"/>
    <w:rsid w:val="00CD0DA8"/>
    <w:rsid w:val="00CD3E27"/>
    <w:rsid w:val="00CD660E"/>
    <w:rsid w:val="00CE351B"/>
    <w:rsid w:val="00D04AB9"/>
    <w:rsid w:val="00D16E9C"/>
    <w:rsid w:val="00D26DDA"/>
    <w:rsid w:val="00D3047C"/>
    <w:rsid w:val="00D32D0C"/>
    <w:rsid w:val="00D357A2"/>
    <w:rsid w:val="00D35F1C"/>
    <w:rsid w:val="00D6059E"/>
    <w:rsid w:val="00D634C8"/>
    <w:rsid w:val="00D63936"/>
    <w:rsid w:val="00D715E6"/>
    <w:rsid w:val="00D7167C"/>
    <w:rsid w:val="00D71A19"/>
    <w:rsid w:val="00D81D52"/>
    <w:rsid w:val="00D86F0F"/>
    <w:rsid w:val="00D914C4"/>
    <w:rsid w:val="00DA5EE1"/>
    <w:rsid w:val="00DA74AD"/>
    <w:rsid w:val="00DC07E5"/>
    <w:rsid w:val="00DC5306"/>
    <w:rsid w:val="00DD3787"/>
    <w:rsid w:val="00E0044C"/>
    <w:rsid w:val="00E06420"/>
    <w:rsid w:val="00E12AD5"/>
    <w:rsid w:val="00E16CD1"/>
    <w:rsid w:val="00E17895"/>
    <w:rsid w:val="00E236D3"/>
    <w:rsid w:val="00E26834"/>
    <w:rsid w:val="00E34CD8"/>
    <w:rsid w:val="00E37E1D"/>
    <w:rsid w:val="00E41E4A"/>
    <w:rsid w:val="00E476A0"/>
    <w:rsid w:val="00E61604"/>
    <w:rsid w:val="00E96EA1"/>
    <w:rsid w:val="00EA3547"/>
    <w:rsid w:val="00EA5AD7"/>
    <w:rsid w:val="00EB4A12"/>
    <w:rsid w:val="00EC2BE5"/>
    <w:rsid w:val="00ED674F"/>
    <w:rsid w:val="00EF4813"/>
    <w:rsid w:val="00F0488D"/>
    <w:rsid w:val="00F12CFF"/>
    <w:rsid w:val="00F14F17"/>
    <w:rsid w:val="00F225B5"/>
    <w:rsid w:val="00F2422E"/>
    <w:rsid w:val="00F27E54"/>
    <w:rsid w:val="00F534AB"/>
    <w:rsid w:val="00F5640E"/>
    <w:rsid w:val="00F629AC"/>
    <w:rsid w:val="00F66D74"/>
    <w:rsid w:val="00F675E4"/>
    <w:rsid w:val="00F76A2D"/>
    <w:rsid w:val="00F8015C"/>
    <w:rsid w:val="00F80CA6"/>
    <w:rsid w:val="00F80E1D"/>
    <w:rsid w:val="00F921B0"/>
    <w:rsid w:val="00FB2629"/>
    <w:rsid w:val="00FB49AB"/>
    <w:rsid w:val="00FB7BD2"/>
    <w:rsid w:val="00FC4598"/>
    <w:rsid w:val="00FC52AA"/>
    <w:rsid w:val="00FD3111"/>
    <w:rsid w:val="00FD5422"/>
    <w:rsid w:val="00FD6658"/>
    <w:rsid w:val="00FE2BC6"/>
    <w:rsid w:val="00FF22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EFAABF"/>
  <w15:chartTrackingRefBased/>
  <w15:docId w15:val="{BF278CE8-AF7D-4E8E-BE89-A26B2EC9A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2">
    <w:name w:val="heading 2"/>
    <w:basedOn w:val="Normal"/>
    <w:link w:val="Heading2Char"/>
    <w:uiPriority w:val="9"/>
    <w:qFormat/>
    <w:rsid w:val="00623DCB"/>
    <w:pPr>
      <w:spacing w:before="100" w:beforeAutospacing="1" w:after="100" w:afterAutospacing="1"/>
      <w:outlineLvl w:val="1"/>
    </w:pPr>
    <w:rPr>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07669"/>
    <w:pPr>
      <w:tabs>
        <w:tab w:val="center" w:pos="4320"/>
        <w:tab w:val="right" w:pos="8640"/>
      </w:tabs>
    </w:pPr>
    <w:rPr>
      <w:sz w:val="20"/>
      <w:szCs w:val="20"/>
      <w:lang w:val="en-US"/>
    </w:rPr>
  </w:style>
  <w:style w:type="character" w:styleId="Hyperlink">
    <w:name w:val="Hyperlink"/>
    <w:rsid w:val="00207669"/>
    <w:rPr>
      <w:color w:val="0000FF"/>
      <w:u w:val="single"/>
    </w:rPr>
  </w:style>
  <w:style w:type="paragraph" w:styleId="BalloonText">
    <w:name w:val="Balloon Text"/>
    <w:basedOn w:val="Normal"/>
    <w:semiHidden/>
    <w:rsid w:val="00FD6658"/>
    <w:rPr>
      <w:rFonts w:ascii="Tahoma" w:hAnsi="Tahoma" w:cs="Tahoma"/>
      <w:sz w:val="16"/>
      <w:szCs w:val="16"/>
    </w:rPr>
  </w:style>
  <w:style w:type="paragraph" w:styleId="Footer">
    <w:name w:val="footer"/>
    <w:basedOn w:val="Normal"/>
    <w:link w:val="FooterChar"/>
    <w:rsid w:val="00A01389"/>
    <w:pPr>
      <w:tabs>
        <w:tab w:val="center" w:pos="4153"/>
        <w:tab w:val="right" w:pos="8306"/>
      </w:tabs>
    </w:pPr>
  </w:style>
  <w:style w:type="paragraph" w:customStyle="1" w:styleId="ecxmsonormal">
    <w:name w:val="ecxmsonormal"/>
    <w:basedOn w:val="Normal"/>
    <w:rsid w:val="009227F3"/>
    <w:pPr>
      <w:spacing w:after="324"/>
    </w:pPr>
    <w:rPr>
      <w:lang w:eastAsia="en-GB"/>
    </w:rPr>
  </w:style>
  <w:style w:type="table" w:styleId="TableGrid">
    <w:name w:val="Table Grid"/>
    <w:basedOn w:val="TableNormal"/>
    <w:rsid w:val="007F53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rsid w:val="0066272B"/>
    <w:rPr>
      <w:sz w:val="24"/>
      <w:szCs w:val="24"/>
      <w:lang w:eastAsia="en-US"/>
    </w:rPr>
  </w:style>
  <w:style w:type="paragraph" w:styleId="NormalWeb">
    <w:name w:val="Normal (Web)"/>
    <w:basedOn w:val="Normal"/>
    <w:uiPriority w:val="99"/>
    <w:unhideWhenUsed/>
    <w:rsid w:val="0071325A"/>
    <w:pPr>
      <w:spacing w:before="100" w:beforeAutospacing="1" w:after="100" w:afterAutospacing="1"/>
    </w:pPr>
    <w:rPr>
      <w:lang w:eastAsia="en-GB"/>
    </w:rPr>
  </w:style>
  <w:style w:type="character" w:customStyle="1" w:styleId="TextChar">
    <w:name w:val="Text Char"/>
    <w:link w:val="Text"/>
    <w:locked/>
    <w:rsid w:val="00F27E54"/>
    <w:rPr>
      <w:rFonts w:ascii="Arial" w:hAnsi="Arial" w:cs="Arial"/>
      <w:lang w:val="en-US" w:eastAsia="en-US"/>
    </w:rPr>
  </w:style>
  <w:style w:type="paragraph" w:customStyle="1" w:styleId="Text">
    <w:name w:val="Text"/>
    <w:basedOn w:val="BodyText"/>
    <w:link w:val="TextChar"/>
    <w:qFormat/>
    <w:rsid w:val="00F27E54"/>
    <w:rPr>
      <w:rFonts w:ascii="Arial" w:hAnsi="Arial" w:cs="Arial"/>
      <w:sz w:val="20"/>
      <w:szCs w:val="20"/>
      <w:lang w:val="en-US"/>
    </w:rPr>
  </w:style>
  <w:style w:type="paragraph" w:styleId="BodyText">
    <w:name w:val="Body Text"/>
    <w:basedOn w:val="Normal"/>
    <w:link w:val="BodyTextChar"/>
    <w:rsid w:val="00F27E54"/>
    <w:pPr>
      <w:spacing w:after="120"/>
    </w:pPr>
  </w:style>
  <w:style w:type="character" w:customStyle="1" w:styleId="BodyTextChar">
    <w:name w:val="Body Text Char"/>
    <w:link w:val="BodyText"/>
    <w:rsid w:val="00F27E54"/>
    <w:rPr>
      <w:sz w:val="24"/>
      <w:szCs w:val="24"/>
      <w:lang w:eastAsia="en-US"/>
    </w:rPr>
  </w:style>
  <w:style w:type="paragraph" w:styleId="IntenseQuote">
    <w:name w:val="Intense Quote"/>
    <w:basedOn w:val="Normal"/>
    <w:next w:val="Normal"/>
    <w:link w:val="IntenseQuoteChar"/>
    <w:uiPriority w:val="30"/>
    <w:qFormat/>
    <w:rsid w:val="00685F3A"/>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685F3A"/>
    <w:rPr>
      <w:i/>
      <w:iCs/>
      <w:color w:val="5B9BD5"/>
      <w:sz w:val="24"/>
      <w:szCs w:val="24"/>
      <w:lang w:eastAsia="en-US"/>
    </w:rPr>
  </w:style>
  <w:style w:type="paragraph" w:styleId="NoSpacing">
    <w:name w:val="No Spacing"/>
    <w:link w:val="NoSpacingChar"/>
    <w:uiPriority w:val="1"/>
    <w:qFormat/>
    <w:rsid w:val="000B4C28"/>
    <w:rPr>
      <w:rFonts w:ascii="Calibri" w:hAnsi="Calibri"/>
      <w:sz w:val="22"/>
      <w:szCs w:val="22"/>
      <w:lang w:val="en-US" w:eastAsia="en-US"/>
    </w:rPr>
  </w:style>
  <w:style w:type="character" w:customStyle="1" w:styleId="NoSpacingChar">
    <w:name w:val="No Spacing Char"/>
    <w:link w:val="NoSpacing"/>
    <w:uiPriority w:val="1"/>
    <w:rsid w:val="000B4C28"/>
    <w:rPr>
      <w:rFonts w:ascii="Calibri" w:hAnsi="Calibri"/>
      <w:sz w:val="22"/>
      <w:szCs w:val="22"/>
      <w:lang w:val="en-US" w:eastAsia="en-US"/>
    </w:rPr>
  </w:style>
  <w:style w:type="paragraph" w:styleId="ListParagraph">
    <w:name w:val="List Paragraph"/>
    <w:basedOn w:val="Normal"/>
    <w:uiPriority w:val="34"/>
    <w:qFormat/>
    <w:rsid w:val="00BF2799"/>
    <w:pPr>
      <w:ind w:left="720"/>
      <w:contextualSpacing/>
    </w:pPr>
  </w:style>
  <w:style w:type="character" w:customStyle="1" w:styleId="UnresolvedMention1">
    <w:name w:val="Unresolved Mention1"/>
    <w:basedOn w:val="DefaultParagraphFont"/>
    <w:uiPriority w:val="99"/>
    <w:semiHidden/>
    <w:unhideWhenUsed/>
    <w:rsid w:val="008436B1"/>
    <w:rPr>
      <w:color w:val="605E5C"/>
      <w:shd w:val="clear" w:color="auto" w:fill="E1DFDD"/>
    </w:rPr>
  </w:style>
  <w:style w:type="character" w:customStyle="1" w:styleId="Heading2Char">
    <w:name w:val="Heading 2 Char"/>
    <w:basedOn w:val="DefaultParagraphFont"/>
    <w:link w:val="Heading2"/>
    <w:uiPriority w:val="9"/>
    <w:rsid w:val="00623DCB"/>
    <w:rPr>
      <w:b/>
      <w:bCs/>
      <w:sz w:val="36"/>
      <w:szCs w:val="36"/>
    </w:rPr>
  </w:style>
  <w:style w:type="paragraph" w:customStyle="1" w:styleId="Sub-heading">
    <w:name w:val="Sub-heading"/>
    <w:basedOn w:val="BodyText"/>
    <w:link w:val="Sub-headingChar"/>
    <w:qFormat/>
    <w:rsid w:val="00FB2629"/>
    <w:rPr>
      <w:rFonts w:ascii="Arial" w:eastAsia="MS Mincho" w:hAnsi="Arial" w:cs="Arial"/>
      <w:b/>
      <w:sz w:val="20"/>
      <w:szCs w:val="20"/>
      <w:lang w:val="en-US"/>
    </w:rPr>
  </w:style>
  <w:style w:type="character" w:customStyle="1" w:styleId="Sub-headingChar">
    <w:name w:val="Sub-heading Char"/>
    <w:link w:val="Sub-heading"/>
    <w:rsid w:val="00FB2629"/>
    <w:rPr>
      <w:rFonts w:ascii="Arial" w:eastAsia="MS Mincho" w:hAnsi="Arial" w:cs="Arial"/>
      <w:b/>
      <w:lang w:val="en-US" w:eastAsia="en-US"/>
    </w:rPr>
  </w:style>
  <w:style w:type="character" w:styleId="UnresolvedMention">
    <w:name w:val="Unresolved Mention"/>
    <w:basedOn w:val="DefaultParagraphFont"/>
    <w:uiPriority w:val="99"/>
    <w:semiHidden/>
    <w:unhideWhenUsed/>
    <w:rsid w:val="001E18A7"/>
    <w:rPr>
      <w:color w:val="605E5C"/>
      <w:shd w:val="clear" w:color="auto" w:fill="E1DFDD"/>
    </w:rPr>
  </w:style>
  <w:style w:type="paragraph" w:customStyle="1" w:styleId="Default">
    <w:name w:val="Default"/>
    <w:rsid w:val="00830629"/>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5792529">
      <w:bodyDiv w:val="1"/>
      <w:marLeft w:val="0"/>
      <w:marRight w:val="0"/>
      <w:marTop w:val="0"/>
      <w:marBottom w:val="0"/>
      <w:divBdr>
        <w:top w:val="none" w:sz="0" w:space="0" w:color="auto"/>
        <w:left w:val="none" w:sz="0" w:space="0" w:color="auto"/>
        <w:bottom w:val="none" w:sz="0" w:space="0" w:color="auto"/>
        <w:right w:val="none" w:sz="0" w:space="0" w:color="auto"/>
      </w:divBdr>
    </w:div>
    <w:div w:id="626858283">
      <w:bodyDiv w:val="1"/>
      <w:marLeft w:val="0"/>
      <w:marRight w:val="0"/>
      <w:marTop w:val="0"/>
      <w:marBottom w:val="0"/>
      <w:divBdr>
        <w:top w:val="none" w:sz="0" w:space="0" w:color="auto"/>
        <w:left w:val="none" w:sz="0" w:space="0" w:color="auto"/>
        <w:bottom w:val="none" w:sz="0" w:space="0" w:color="auto"/>
        <w:right w:val="none" w:sz="0" w:space="0" w:color="auto"/>
      </w:divBdr>
    </w:div>
    <w:div w:id="905921483">
      <w:bodyDiv w:val="1"/>
      <w:marLeft w:val="0"/>
      <w:marRight w:val="0"/>
      <w:marTop w:val="0"/>
      <w:marBottom w:val="0"/>
      <w:divBdr>
        <w:top w:val="none" w:sz="0" w:space="0" w:color="auto"/>
        <w:left w:val="none" w:sz="0" w:space="0" w:color="auto"/>
        <w:bottom w:val="none" w:sz="0" w:space="0" w:color="auto"/>
        <w:right w:val="none" w:sz="0" w:space="0" w:color="auto"/>
      </w:divBdr>
    </w:div>
    <w:div w:id="1006204000">
      <w:bodyDiv w:val="1"/>
      <w:marLeft w:val="0"/>
      <w:marRight w:val="0"/>
      <w:marTop w:val="0"/>
      <w:marBottom w:val="0"/>
      <w:divBdr>
        <w:top w:val="none" w:sz="0" w:space="0" w:color="auto"/>
        <w:left w:val="none" w:sz="0" w:space="0" w:color="auto"/>
        <w:bottom w:val="none" w:sz="0" w:space="0" w:color="auto"/>
        <w:right w:val="none" w:sz="0" w:space="0" w:color="auto"/>
      </w:divBdr>
    </w:div>
    <w:div w:id="1221552223">
      <w:bodyDiv w:val="1"/>
      <w:marLeft w:val="0"/>
      <w:marRight w:val="0"/>
      <w:marTop w:val="0"/>
      <w:marBottom w:val="0"/>
      <w:divBdr>
        <w:top w:val="none" w:sz="0" w:space="0" w:color="auto"/>
        <w:left w:val="none" w:sz="0" w:space="0" w:color="auto"/>
        <w:bottom w:val="none" w:sz="0" w:space="0" w:color="auto"/>
        <w:right w:val="none" w:sz="0" w:space="0" w:color="auto"/>
      </w:divBdr>
    </w:div>
    <w:div w:id="1443189313">
      <w:bodyDiv w:val="1"/>
      <w:marLeft w:val="0"/>
      <w:marRight w:val="0"/>
      <w:marTop w:val="0"/>
      <w:marBottom w:val="0"/>
      <w:divBdr>
        <w:top w:val="none" w:sz="0" w:space="0" w:color="auto"/>
        <w:left w:val="none" w:sz="0" w:space="0" w:color="auto"/>
        <w:bottom w:val="none" w:sz="0" w:space="0" w:color="auto"/>
        <w:right w:val="none" w:sz="0" w:space="0" w:color="auto"/>
      </w:divBdr>
    </w:div>
    <w:div w:id="1619802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dmin@digswell.herts.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5028B-BB69-43FA-BE38-259F8B72A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938ADF0B</Template>
  <TotalTime>10</TotalTime>
  <Pages>1</Pages>
  <Words>378</Words>
  <Characters>2285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Mrs</vt:lpstr>
    </vt:vector>
  </TitlesOfParts>
  <Company>Woodlands JMI School</Company>
  <LinksUpToDate>false</LinksUpToDate>
  <CharactersWithSpaces>2658</CharactersWithSpaces>
  <SharedDoc>false</SharedDoc>
  <HLinks>
    <vt:vector size="6" baseType="variant">
      <vt:variant>
        <vt:i4>3080211</vt:i4>
      </vt:variant>
      <vt:variant>
        <vt:i4>0</vt:i4>
      </vt:variant>
      <vt:variant>
        <vt:i4>0</vt:i4>
      </vt:variant>
      <vt:variant>
        <vt:i4>5</vt:i4>
      </vt:variant>
      <vt:variant>
        <vt:lpwstr>mailto:admin@digswell.herts.sch.uk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Mrs</dc:title>
  <dc:subject/>
  <dc:creator>The Head 616</dc:creator>
  <cp:keywords/>
  <cp:lastModifiedBy>Head</cp:lastModifiedBy>
  <cp:revision>3</cp:revision>
  <cp:lastPrinted>2019-06-07T11:31:00Z</cp:lastPrinted>
  <dcterms:created xsi:type="dcterms:W3CDTF">2020-01-14T13:44:00Z</dcterms:created>
  <dcterms:modified xsi:type="dcterms:W3CDTF">2020-01-14T13:54:00Z</dcterms:modified>
</cp:coreProperties>
</file>